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154673" w14:textId="6599CF2A" w:rsidR="007E175C" w:rsidRPr="00E86A8B" w:rsidRDefault="007E175C" w:rsidP="00DF7CB0">
      <w:pPr>
        <w:spacing w:after="0" w:line="240" w:lineRule="auto"/>
        <w:rPr>
          <w:rFonts w:ascii="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1271"/>
        <w:gridCol w:w="7088"/>
        <w:gridCol w:w="1269"/>
      </w:tblGrid>
      <w:tr w:rsidR="007E175C" w:rsidRPr="00E86A8B" w14:paraId="24ECFC89" w14:textId="77777777" w:rsidTr="00F1447A">
        <w:tc>
          <w:tcPr>
            <w:tcW w:w="1271" w:type="dxa"/>
            <w:tcBorders>
              <w:top w:val="nil"/>
              <w:left w:val="nil"/>
              <w:bottom w:val="nil"/>
              <w:right w:val="nil"/>
            </w:tcBorders>
          </w:tcPr>
          <w:p w14:paraId="7A3CB5BD" w14:textId="77777777" w:rsidR="007E175C" w:rsidRPr="00E86A8B" w:rsidRDefault="007E175C" w:rsidP="00DF7CB0">
            <w:pPr>
              <w:rPr>
                <w:rFonts w:ascii="Arial" w:hAnsi="Arial" w:cs="Arial"/>
              </w:rPr>
            </w:pPr>
          </w:p>
        </w:tc>
        <w:tc>
          <w:tcPr>
            <w:tcW w:w="7088" w:type="dxa"/>
            <w:tcBorders>
              <w:left w:val="nil"/>
              <w:bottom w:val="single" w:sz="4" w:space="0" w:color="auto"/>
              <w:right w:val="nil"/>
            </w:tcBorders>
          </w:tcPr>
          <w:p w14:paraId="06151F8E" w14:textId="77777777" w:rsidR="007E175C" w:rsidRPr="00E86A8B" w:rsidRDefault="007E175C" w:rsidP="00DF7CB0">
            <w:pPr>
              <w:spacing w:after="120"/>
              <w:rPr>
                <w:rFonts w:ascii="Arial" w:hAnsi="Arial" w:cs="Arial"/>
              </w:rPr>
            </w:pPr>
          </w:p>
          <w:p w14:paraId="736842DB" w14:textId="65865E1B" w:rsidR="007E175C" w:rsidRPr="00DB59F1" w:rsidRDefault="006100DE" w:rsidP="00DF7CB0">
            <w:pPr>
              <w:spacing w:after="120"/>
              <w:jc w:val="center"/>
              <w:rPr>
                <w:rFonts w:ascii="Arial" w:hAnsi="Arial" w:cs="Arial"/>
                <w:b/>
                <w:sz w:val="28"/>
                <w:szCs w:val="28"/>
              </w:rPr>
            </w:pPr>
            <w:r w:rsidRPr="00DB59F1">
              <w:rPr>
                <w:rFonts w:ascii="Arial" w:hAnsi="Arial" w:cs="Arial"/>
                <w:b/>
                <w:sz w:val="28"/>
                <w:szCs w:val="28"/>
              </w:rPr>
              <w:t>Pine Martens Bounce Back</w:t>
            </w:r>
          </w:p>
          <w:p w14:paraId="6ED51EAD" w14:textId="475A82F3" w:rsidR="006100DE" w:rsidRDefault="006100DE" w:rsidP="00DF7CB0">
            <w:pPr>
              <w:spacing w:after="120"/>
              <w:jc w:val="center"/>
              <w:rPr>
                <w:rFonts w:ascii="Arial" w:hAnsi="Arial" w:cs="Arial"/>
                <w:b/>
                <w:sz w:val="28"/>
                <w:szCs w:val="28"/>
              </w:rPr>
            </w:pPr>
            <w:r w:rsidRPr="00DB59F1">
              <w:rPr>
                <w:rFonts w:ascii="Arial" w:hAnsi="Arial" w:cs="Arial"/>
                <w:b/>
                <w:sz w:val="28"/>
                <w:szCs w:val="28"/>
              </w:rPr>
              <w:t>The Two Moors Pine Marten</w:t>
            </w:r>
            <w:r w:rsidR="00070AC0" w:rsidRPr="00DB59F1">
              <w:rPr>
                <w:rFonts w:ascii="Arial" w:hAnsi="Arial" w:cs="Arial"/>
                <w:b/>
                <w:sz w:val="28"/>
                <w:szCs w:val="28"/>
              </w:rPr>
              <w:t xml:space="preserve"> </w:t>
            </w:r>
            <w:r w:rsidRPr="00DB59F1">
              <w:rPr>
                <w:rFonts w:ascii="Arial" w:hAnsi="Arial" w:cs="Arial"/>
                <w:b/>
                <w:sz w:val="28"/>
                <w:szCs w:val="28"/>
              </w:rPr>
              <w:t>Project</w:t>
            </w:r>
          </w:p>
          <w:p w14:paraId="62D7143E" w14:textId="77777777" w:rsidR="002318FD" w:rsidRPr="00DB59F1" w:rsidRDefault="002318FD" w:rsidP="00DF7CB0">
            <w:pPr>
              <w:spacing w:after="120"/>
              <w:jc w:val="center"/>
              <w:rPr>
                <w:rFonts w:ascii="Arial" w:hAnsi="Arial" w:cs="Arial"/>
                <w:b/>
                <w:sz w:val="28"/>
                <w:szCs w:val="28"/>
              </w:rPr>
            </w:pPr>
          </w:p>
          <w:p w14:paraId="6F6F1B69" w14:textId="18B22C67" w:rsidR="00176BB9" w:rsidRPr="00DB59F1" w:rsidRDefault="002318FD" w:rsidP="00DF7CB0">
            <w:pPr>
              <w:spacing w:after="120"/>
              <w:jc w:val="center"/>
              <w:rPr>
                <w:rFonts w:ascii="Arial" w:hAnsi="Arial" w:cs="Arial"/>
                <w:bCs/>
                <w:sz w:val="28"/>
                <w:szCs w:val="28"/>
              </w:rPr>
            </w:pPr>
            <w:r>
              <w:rPr>
                <w:rFonts w:ascii="Arial" w:hAnsi="Arial" w:cs="Arial"/>
                <w:bCs/>
                <w:sz w:val="28"/>
                <w:szCs w:val="28"/>
              </w:rPr>
              <w:t>Creative Commission application form</w:t>
            </w:r>
          </w:p>
          <w:p w14:paraId="41FCBEA2" w14:textId="72CDD4CF" w:rsidR="007E175C" w:rsidRPr="00E86A8B" w:rsidRDefault="007E175C" w:rsidP="00F523C8">
            <w:pPr>
              <w:spacing w:after="120"/>
              <w:jc w:val="center"/>
              <w:rPr>
                <w:rFonts w:ascii="Arial" w:hAnsi="Arial" w:cs="Arial"/>
                <w:b/>
              </w:rPr>
            </w:pPr>
          </w:p>
        </w:tc>
        <w:tc>
          <w:tcPr>
            <w:tcW w:w="1269" w:type="dxa"/>
            <w:tcBorders>
              <w:top w:val="nil"/>
              <w:left w:val="nil"/>
              <w:bottom w:val="nil"/>
              <w:right w:val="nil"/>
            </w:tcBorders>
          </w:tcPr>
          <w:p w14:paraId="182A2C2A" w14:textId="77777777" w:rsidR="007E175C" w:rsidRPr="00E86A8B" w:rsidRDefault="007E175C" w:rsidP="00DF7CB0">
            <w:pPr>
              <w:rPr>
                <w:rFonts w:ascii="Arial" w:hAnsi="Arial" w:cs="Arial"/>
              </w:rPr>
            </w:pPr>
          </w:p>
        </w:tc>
      </w:tr>
      <w:tr w:rsidR="007E175C" w:rsidRPr="00E86A8B" w14:paraId="747F62DF" w14:textId="77777777" w:rsidTr="00F1447A">
        <w:tc>
          <w:tcPr>
            <w:tcW w:w="1271" w:type="dxa"/>
            <w:tcBorders>
              <w:top w:val="nil"/>
              <w:left w:val="nil"/>
              <w:bottom w:val="nil"/>
              <w:right w:val="nil"/>
            </w:tcBorders>
          </w:tcPr>
          <w:p w14:paraId="32A0CCDE" w14:textId="77777777" w:rsidR="007E175C" w:rsidRPr="00E86A8B" w:rsidRDefault="007E175C" w:rsidP="00DF7CB0">
            <w:pPr>
              <w:jc w:val="center"/>
              <w:rPr>
                <w:rFonts w:ascii="Arial" w:hAnsi="Arial" w:cs="Arial"/>
              </w:rPr>
            </w:pPr>
          </w:p>
        </w:tc>
        <w:tc>
          <w:tcPr>
            <w:tcW w:w="7088" w:type="dxa"/>
            <w:tcBorders>
              <w:left w:val="nil"/>
              <w:bottom w:val="nil"/>
              <w:right w:val="nil"/>
            </w:tcBorders>
          </w:tcPr>
          <w:p w14:paraId="23ED12A4" w14:textId="7FE5C285" w:rsidR="00EF56F6" w:rsidRDefault="00EF56F6" w:rsidP="00DF7CB0">
            <w:pPr>
              <w:jc w:val="center"/>
              <w:rPr>
                <w:rFonts w:ascii="Arial" w:hAnsi="Arial" w:cs="Arial"/>
              </w:rPr>
            </w:pPr>
            <w:r>
              <w:rPr>
                <w:rFonts w:ascii="Arial" w:hAnsi="Arial" w:cs="Arial"/>
                <w:noProof/>
              </w:rPr>
              <mc:AlternateContent>
                <mc:Choice Requires="wpg">
                  <w:drawing>
                    <wp:anchor distT="0" distB="0" distL="114300" distR="114300" simplePos="0" relativeHeight="251660288" behindDoc="0" locked="0" layoutInCell="1" allowOverlap="1" wp14:anchorId="52813DFC" wp14:editId="2447E873">
                      <wp:simplePos x="0" y="0"/>
                      <wp:positionH relativeFrom="column">
                        <wp:posOffset>93345</wp:posOffset>
                      </wp:positionH>
                      <wp:positionV relativeFrom="paragraph">
                        <wp:posOffset>215265</wp:posOffset>
                      </wp:positionV>
                      <wp:extent cx="4100195" cy="2756535"/>
                      <wp:effectExtent l="0" t="0" r="0" b="5715"/>
                      <wp:wrapSquare wrapText="bothSides"/>
                      <wp:docPr id="1123128692" name="Group 1"/>
                      <wp:cNvGraphicFramePr/>
                      <a:graphic xmlns:a="http://schemas.openxmlformats.org/drawingml/2006/main">
                        <a:graphicData uri="http://schemas.microsoft.com/office/word/2010/wordprocessingGroup">
                          <wpg:wgp>
                            <wpg:cNvGrpSpPr/>
                            <wpg:grpSpPr>
                              <a:xfrm>
                                <a:off x="0" y="0"/>
                                <a:ext cx="4100195" cy="2756535"/>
                                <a:chOff x="0" y="0"/>
                                <a:chExt cx="4100195" cy="2756535"/>
                              </a:xfrm>
                            </wpg:grpSpPr>
                            <pic:pic xmlns:pic="http://schemas.openxmlformats.org/drawingml/2006/picture">
                              <pic:nvPicPr>
                                <pic:cNvPr id="13" name="Picture 13" descr="Pine marten on lo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50" y="0"/>
                                  <a:ext cx="4093845" cy="2447290"/>
                                </a:xfrm>
                                <a:prstGeom prst="rect">
                                  <a:avLst/>
                                </a:prstGeom>
                                <a:noFill/>
                                <a:ln>
                                  <a:noFill/>
                                </a:ln>
                              </pic:spPr>
                            </pic:pic>
                            <wps:wsp>
                              <wps:cNvPr id="217" name="Text Box 2"/>
                              <wps:cNvSpPr txBox="1">
                                <a:spLocks noChangeArrowheads="1"/>
                              </wps:cNvSpPr>
                              <wps:spPr bwMode="auto">
                                <a:xfrm>
                                  <a:off x="0" y="2476500"/>
                                  <a:ext cx="2306320" cy="280035"/>
                                </a:xfrm>
                                <a:prstGeom prst="rect">
                                  <a:avLst/>
                                </a:prstGeom>
                                <a:solidFill>
                                  <a:srgbClr val="FFFFFF"/>
                                </a:solidFill>
                                <a:ln w="9525">
                                  <a:noFill/>
                                  <a:miter lim="800000"/>
                                  <a:headEnd/>
                                  <a:tailEnd/>
                                </a:ln>
                              </wps:spPr>
                              <wps:txbx>
                                <w:txbxContent>
                                  <w:p w14:paraId="00061F17" w14:textId="7299E721" w:rsidR="00015E83" w:rsidRPr="00EF56F6" w:rsidRDefault="00015E83" w:rsidP="00015E83">
                                    <w:pPr>
                                      <w:rPr>
                                        <w:sz w:val="20"/>
                                        <w:szCs w:val="20"/>
                                      </w:rPr>
                                    </w:pPr>
                                    <w:r w:rsidRPr="00EF56F6">
                                      <w:rPr>
                                        <w:sz w:val="20"/>
                                        <w:szCs w:val="20"/>
                                      </w:rPr>
                                      <w:t>Photo: Mark Hamblin/2020VISION</w:t>
                                    </w:r>
                                  </w:p>
                                </w:txbxContent>
                              </wps:txbx>
                              <wps:bodyPr rot="0" vert="horz" wrap="square" lIns="91440" tIns="45720" rIns="91440" bIns="45720" anchor="t" anchorCtr="0">
                                <a:noAutofit/>
                              </wps:bodyPr>
                            </wps:wsp>
                          </wpg:wgp>
                        </a:graphicData>
                      </a:graphic>
                    </wp:anchor>
                  </w:drawing>
                </mc:Choice>
                <mc:Fallback>
                  <w:pict>
                    <v:group w14:anchorId="52813DFC" id="Group 1" o:spid="_x0000_s1026" style="position:absolute;left:0;text-align:left;margin-left:7.35pt;margin-top:16.95pt;width:322.85pt;height:217.05pt;z-index:251660288" coordsize="41001,27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Pine marten on log" style="position:absolute;left:63;width:40938;height:2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">
                        <v:imagedata r:id="rId9" o:title="Pine marten on log"/>
                      </v:shape>
                      <v:shapetype id="_x0000_t202" coordsize="21600,21600" o:spt="202" path="m,l,21600r21600,l21600,xe">
                        <v:stroke joinstyle="miter"/>
                        <v:path gradientshapeok="t" o:connecttype="rect"/>
                      </v:shapetype>
                      <v:shape id="Text Box 2" o:spid="_x0000_s1028" type="#_x0000_t202" style="position:absolute;top:24765;width:23063;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0061F17" w14:textId="7299E721" w:rsidR="00015E83" w:rsidRPr="00EF56F6" w:rsidRDefault="00015E83" w:rsidP="00015E83">
                              <w:pPr>
                                <w:rPr>
                                  <w:sz w:val="20"/>
                                  <w:szCs w:val="20"/>
                                </w:rPr>
                              </w:pPr>
                              <w:r w:rsidRPr="00EF56F6">
                                <w:rPr>
                                  <w:sz w:val="20"/>
                                  <w:szCs w:val="20"/>
                                </w:rPr>
                                <w:t>Photo: Mark Hamblin/2020VISION</w:t>
                              </w:r>
                            </w:p>
                          </w:txbxContent>
                        </v:textbox>
                      </v:shape>
                      <w10:wrap type="square"/>
                    </v:group>
                  </w:pict>
                </mc:Fallback>
              </mc:AlternateContent>
            </w:r>
          </w:p>
          <w:p w14:paraId="2B0C46B0" w14:textId="33173758" w:rsidR="00EF56F6" w:rsidRDefault="00EF56F6" w:rsidP="00DF7CB0">
            <w:pPr>
              <w:jc w:val="center"/>
              <w:rPr>
                <w:rFonts w:ascii="Arial" w:hAnsi="Arial" w:cs="Arial"/>
              </w:rPr>
            </w:pPr>
          </w:p>
          <w:p w14:paraId="5DE023DC" w14:textId="7980CBD3" w:rsidR="007E175C" w:rsidRPr="00E86A8B" w:rsidRDefault="007E175C" w:rsidP="00DF7CB0">
            <w:pPr>
              <w:jc w:val="center"/>
              <w:rPr>
                <w:rFonts w:ascii="Arial" w:hAnsi="Arial" w:cs="Arial"/>
              </w:rPr>
            </w:pPr>
          </w:p>
          <w:p w14:paraId="06406AE3" w14:textId="5D184B45" w:rsidR="007E175C" w:rsidRPr="00E86A8B" w:rsidRDefault="00EF56F6" w:rsidP="00DF7CB0">
            <w:pPr>
              <w:jc w:val="center"/>
              <w:rPr>
                <w:rFonts w:ascii="Arial" w:hAnsi="Arial" w:cs="Arial"/>
              </w:rPr>
            </w:pPr>
            <w:r w:rsidRPr="00AF4A1C">
              <w:rPr>
                <w:noProof/>
                <w:highlight w:val="yellow"/>
              </w:rPr>
              <w:drawing>
                <wp:anchor distT="0" distB="0" distL="114300" distR="114300" simplePos="0" relativeHeight="251667456" behindDoc="0" locked="0" layoutInCell="1" allowOverlap="1" wp14:anchorId="4B6B3869" wp14:editId="414FCDA7">
                  <wp:simplePos x="0" y="0"/>
                  <wp:positionH relativeFrom="column">
                    <wp:posOffset>807720</wp:posOffset>
                  </wp:positionH>
                  <wp:positionV relativeFrom="paragraph">
                    <wp:posOffset>100330</wp:posOffset>
                  </wp:positionV>
                  <wp:extent cx="2313305" cy="829310"/>
                  <wp:effectExtent l="0" t="0" r="0" b="8890"/>
                  <wp:wrapSquare wrapText="bothSides"/>
                  <wp:docPr id="1955283761" name="Picture 19552837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76461" name="Picture 1" descr="A close up of a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13305" cy="829310"/>
                          </a:xfrm>
                          <a:prstGeom prst="rect">
                            <a:avLst/>
                          </a:prstGeom>
                        </pic:spPr>
                      </pic:pic>
                    </a:graphicData>
                  </a:graphic>
                  <wp14:sizeRelH relativeFrom="margin">
                    <wp14:pctWidth>0</wp14:pctWidth>
                  </wp14:sizeRelH>
                  <wp14:sizeRelV relativeFrom="margin">
                    <wp14:pctHeight>0</wp14:pctHeight>
                  </wp14:sizeRelV>
                </wp:anchor>
              </w:drawing>
            </w:r>
          </w:p>
        </w:tc>
        <w:tc>
          <w:tcPr>
            <w:tcW w:w="1269" w:type="dxa"/>
            <w:tcBorders>
              <w:top w:val="nil"/>
              <w:left w:val="nil"/>
              <w:bottom w:val="nil"/>
              <w:right w:val="nil"/>
            </w:tcBorders>
          </w:tcPr>
          <w:p w14:paraId="7051282E" w14:textId="77777777" w:rsidR="007E175C" w:rsidRPr="00E86A8B" w:rsidRDefault="007E175C" w:rsidP="00DF7CB0">
            <w:pPr>
              <w:jc w:val="center"/>
              <w:rPr>
                <w:rFonts w:ascii="Arial" w:hAnsi="Arial" w:cs="Arial"/>
              </w:rPr>
            </w:pPr>
          </w:p>
        </w:tc>
      </w:tr>
    </w:tbl>
    <w:p w14:paraId="1AF67AC4" w14:textId="5369BB7B" w:rsidR="005D08D6" w:rsidRPr="00E86A8B" w:rsidRDefault="00EF56F6" w:rsidP="00EF56F6">
      <w:pPr>
        <w:spacing w:after="0" w:line="240" w:lineRule="auto"/>
        <w:rPr>
          <w:rFonts w:ascii="Arial" w:hAnsi="Arial" w:cs="Arial"/>
        </w:rPr>
        <w:sectPr w:rsidR="005D08D6" w:rsidRPr="00E86A8B" w:rsidSect="00A53D8F">
          <w:headerReference w:type="default" r:id="rId11"/>
          <w:footerReference w:type="default" r:id="rId12"/>
          <w:pgSz w:w="11906" w:h="16838"/>
          <w:pgMar w:top="1985" w:right="1134" w:bottom="1134" w:left="1134" w:header="709" w:footer="709" w:gutter="0"/>
          <w:cols w:space="708"/>
          <w:docGrid w:linePitch="360"/>
        </w:sectPr>
      </w:pPr>
      <w:r>
        <w:rPr>
          <w:rFonts w:ascii="Arial" w:hAnsi="Arial" w:cs="Arial"/>
        </w:rPr>
        <w:br w:type="textWrapping" w:clear="all"/>
      </w:r>
    </w:p>
    <w:p w14:paraId="66AB05B6" w14:textId="0A1DDE03" w:rsidR="00E6596C" w:rsidRDefault="002318FD" w:rsidP="00E6596C">
      <w:pPr>
        <w:spacing w:after="240" w:line="240" w:lineRule="auto"/>
        <w:rPr>
          <w:rFonts w:ascii="Arial" w:hAnsi="Arial" w:cs="Arial"/>
          <w:iCs/>
        </w:rPr>
      </w:pPr>
      <w:bookmarkStart w:id="3" w:name="_Hlk127546879"/>
      <w:r>
        <w:rPr>
          <w:rFonts w:ascii="Arial" w:hAnsi="Arial" w:cs="Arial"/>
          <w:iCs/>
        </w:rPr>
        <w:lastRenderedPageBreak/>
        <w:t>Please fill out this application form to apply for the creative commission opportunity as part of the Pine Martens Bounce Back: Two Morros Pine Marten project.</w:t>
      </w:r>
    </w:p>
    <w:p w14:paraId="54DB7A5E" w14:textId="23770D21"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Contact Name:</w:t>
      </w:r>
    </w:p>
    <w:p w14:paraId="00DB7FE4" w14:textId="77777777" w:rsidR="002318FD" w:rsidRDefault="002318FD" w:rsidP="002318FD">
      <w:pPr>
        <w:spacing w:after="0" w:line="240" w:lineRule="auto"/>
        <w:rPr>
          <w:rFonts w:ascii="Arial" w:hAnsi="Arial" w:cs="Arial"/>
        </w:rPr>
      </w:pPr>
    </w:p>
    <w:p w14:paraId="108137C4" w14:textId="131B50FE"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Name of group/business/collective that you are representing:</w:t>
      </w:r>
    </w:p>
    <w:p w14:paraId="1A575095" w14:textId="77777777" w:rsidR="002318FD" w:rsidRPr="00D536D0" w:rsidRDefault="002318FD" w:rsidP="002318FD">
      <w:pPr>
        <w:spacing w:after="0" w:line="240" w:lineRule="auto"/>
        <w:rPr>
          <w:rFonts w:ascii="Arial" w:hAnsi="Arial" w:cs="Arial"/>
        </w:rPr>
      </w:pPr>
    </w:p>
    <w:p w14:paraId="02F23BEC" w14:textId="3E724635"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Address:</w:t>
      </w:r>
    </w:p>
    <w:p w14:paraId="0070F0DF" w14:textId="77777777" w:rsidR="002318FD" w:rsidRDefault="002318FD" w:rsidP="002318FD">
      <w:pPr>
        <w:spacing w:after="0" w:line="240" w:lineRule="auto"/>
        <w:rPr>
          <w:rFonts w:ascii="Arial" w:hAnsi="Arial" w:cs="Arial"/>
        </w:rPr>
      </w:pPr>
    </w:p>
    <w:p w14:paraId="1B005C4E" w14:textId="77777777" w:rsidR="002318FD" w:rsidRPr="00D536D0" w:rsidRDefault="002318FD" w:rsidP="002318FD">
      <w:pPr>
        <w:spacing w:after="0" w:line="240" w:lineRule="auto"/>
        <w:rPr>
          <w:rFonts w:ascii="Arial" w:hAnsi="Arial" w:cs="Arial"/>
        </w:rPr>
      </w:pPr>
    </w:p>
    <w:p w14:paraId="493DA460" w14:textId="4EA8D5F4"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Email address:</w:t>
      </w:r>
    </w:p>
    <w:p w14:paraId="5CD7E41E" w14:textId="044D4C60" w:rsidR="002318FD" w:rsidRDefault="002318FD" w:rsidP="002318FD">
      <w:pPr>
        <w:spacing w:after="0" w:line="240" w:lineRule="auto"/>
        <w:rPr>
          <w:rFonts w:ascii="Arial" w:hAnsi="Arial" w:cs="Arial"/>
        </w:rPr>
      </w:pPr>
    </w:p>
    <w:p w14:paraId="61574CA8" w14:textId="68C9DB90"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Is this an individual or group proposal?</w:t>
      </w:r>
    </w:p>
    <w:p w14:paraId="7FE748BC" w14:textId="0175E169" w:rsidR="002318FD" w:rsidRDefault="002318FD" w:rsidP="002318FD">
      <w:pPr>
        <w:spacing w:after="0" w:line="240" w:lineRule="auto"/>
        <w:rPr>
          <w:rFonts w:ascii="Arial" w:hAnsi="Arial" w:cs="Arial"/>
        </w:rPr>
      </w:pPr>
    </w:p>
    <w:p w14:paraId="6D24A93D" w14:textId="24EF2C17" w:rsidR="002318FD" w:rsidRDefault="002318FD" w:rsidP="002318FD">
      <w:pPr>
        <w:spacing w:after="0" w:line="240" w:lineRule="auto"/>
        <w:rPr>
          <w:rFonts w:ascii="Arial" w:hAnsi="Arial" w:cs="Arial"/>
        </w:rPr>
      </w:pPr>
    </w:p>
    <w:p w14:paraId="327D6BB1" w14:textId="22F90FBC"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Type of work (artwork for display, performance, workshop and display, sculptural installation, film, photography for example)</w:t>
      </w:r>
    </w:p>
    <w:p w14:paraId="436699AA" w14:textId="21F27860" w:rsidR="002318FD" w:rsidRDefault="002318FD" w:rsidP="002318FD">
      <w:pPr>
        <w:spacing w:after="0" w:line="240" w:lineRule="auto"/>
        <w:rPr>
          <w:rFonts w:ascii="Arial" w:hAnsi="Arial" w:cs="Arial"/>
        </w:rPr>
      </w:pPr>
    </w:p>
    <w:p w14:paraId="5842B5EE" w14:textId="77777777" w:rsidR="002318FD" w:rsidRPr="00D536D0" w:rsidRDefault="002318FD" w:rsidP="002318FD">
      <w:pPr>
        <w:spacing w:after="0" w:line="240" w:lineRule="auto"/>
        <w:rPr>
          <w:rFonts w:ascii="Arial" w:hAnsi="Arial" w:cs="Arial"/>
        </w:rPr>
      </w:pPr>
    </w:p>
    <w:p w14:paraId="109939C0" w14:textId="47DD72C4" w:rsidR="002318FD" w:rsidRDefault="002318FD" w:rsidP="002318FD">
      <w:pPr>
        <w:spacing w:after="0" w:line="240" w:lineRule="auto"/>
        <w:rPr>
          <w:rFonts w:ascii="Arial" w:hAnsi="Arial" w:cs="Arial"/>
        </w:rPr>
      </w:pPr>
    </w:p>
    <w:p w14:paraId="6149230F" w14:textId="64718F1C"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 xml:space="preserve">Location of work:  </w:t>
      </w:r>
    </w:p>
    <w:p w14:paraId="4DD2EC03" w14:textId="3AA15273" w:rsidR="002318FD" w:rsidRDefault="002318FD" w:rsidP="002318FD">
      <w:pPr>
        <w:spacing w:after="0" w:line="240" w:lineRule="auto"/>
        <w:rPr>
          <w:rFonts w:ascii="Arial" w:hAnsi="Arial" w:cs="Arial"/>
        </w:rPr>
      </w:pPr>
    </w:p>
    <w:p w14:paraId="54ACE560" w14:textId="77777777" w:rsidR="002318FD" w:rsidRDefault="002318FD" w:rsidP="002318FD">
      <w:pPr>
        <w:spacing w:after="0" w:line="240" w:lineRule="auto"/>
        <w:rPr>
          <w:rFonts w:ascii="Arial" w:hAnsi="Arial" w:cs="Arial"/>
        </w:rPr>
      </w:pPr>
    </w:p>
    <w:p w14:paraId="2D3D976C" w14:textId="77777777" w:rsidR="002318FD" w:rsidRPr="00D536D0" w:rsidRDefault="002318FD" w:rsidP="002318FD">
      <w:pPr>
        <w:spacing w:after="0" w:line="240" w:lineRule="auto"/>
        <w:rPr>
          <w:rFonts w:ascii="Arial" w:hAnsi="Arial" w:cs="Arial"/>
        </w:rPr>
      </w:pPr>
    </w:p>
    <w:p w14:paraId="2FB508B5" w14:textId="34AA78A1"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Concept Statement – please describe the visual appearance and audience experience you wish to realise (300 words)</w:t>
      </w:r>
    </w:p>
    <w:p w14:paraId="67D76075" w14:textId="77777777" w:rsidR="002318FD" w:rsidRDefault="002318FD" w:rsidP="002318FD">
      <w:pPr>
        <w:spacing w:after="0" w:line="240" w:lineRule="auto"/>
        <w:rPr>
          <w:rFonts w:ascii="Arial" w:hAnsi="Arial" w:cs="Arial"/>
        </w:rPr>
      </w:pPr>
    </w:p>
    <w:p w14:paraId="17DC951C" w14:textId="77777777" w:rsidR="002318FD" w:rsidRDefault="002318FD" w:rsidP="002318FD">
      <w:pPr>
        <w:spacing w:after="0" w:line="240" w:lineRule="auto"/>
        <w:rPr>
          <w:rFonts w:ascii="Arial" w:hAnsi="Arial" w:cs="Arial"/>
        </w:rPr>
      </w:pPr>
    </w:p>
    <w:p w14:paraId="35B7C61D" w14:textId="77777777" w:rsidR="002318FD" w:rsidRDefault="002318FD" w:rsidP="002318FD">
      <w:pPr>
        <w:spacing w:after="0" w:line="240" w:lineRule="auto"/>
        <w:rPr>
          <w:rFonts w:ascii="Arial" w:hAnsi="Arial" w:cs="Arial"/>
        </w:rPr>
      </w:pPr>
    </w:p>
    <w:p w14:paraId="701871F8" w14:textId="77777777" w:rsidR="002318FD" w:rsidRDefault="002318FD" w:rsidP="002318FD">
      <w:pPr>
        <w:spacing w:after="0" w:line="240" w:lineRule="auto"/>
        <w:rPr>
          <w:rFonts w:ascii="Arial" w:hAnsi="Arial" w:cs="Arial"/>
        </w:rPr>
      </w:pPr>
    </w:p>
    <w:p w14:paraId="4817BF3A" w14:textId="77777777" w:rsidR="002318FD" w:rsidRDefault="002318FD" w:rsidP="002318FD">
      <w:pPr>
        <w:spacing w:after="0" w:line="240" w:lineRule="auto"/>
        <w:rPr>
          <w:rFonts w:ascii="Arial" w:hAnsi="Arial" w:cs="Arial"/>
        </w:rPr>
      </w:pPr>
    </w:p>
    <w:p w14:paraId="774F0811" w14:textId="7C79004A"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Describe how it meets the themes of the project (300 words)</w:t>
      </w:r>
    </w:p>
    <w:p w14:paraId="31C5312F" w14:textId="77777777" w:rsidR="002318FD" w:rsidRDefault="002318FD" w:rsidP="002318FD">
      <w:pPr>
        <w:spacing w:after="0" w:line="240" w:lineRule="auto"/>
        <w:rPr>
          <w:rFonts w:ascii="Arial" w:hAnsi="Arial" w:cs="Arial"/>
        </w:rPr>
      </w:pPr>
    </w:p>
    <w:p w14:paraId="628E0A66" w14:textId="77777777" w:rsidR="002318FD" w:rsidRDefault="002318FD" w:rsidP="002318FD">
      <w:pPr>
        <w:spacing w:after="0" w:line="240" w:lineRule="auto"/>
        <w:rPr>
          <w:rFonts w:ascii="Arial" w:hAnsi="Arial" w:cs="Arial"/>
        </w:rPr>
      </w:pPr>
    </w:p>
    <w:p w14:paraId="576C6A94" w14:textId="77777777" w:rsidR="002318FD" w:rsidRDefault="002318FD" w:rsidP="002318FD">
      <w:pPr>
        <w:spacing w:after="0" w:line="240" w:lineRule="auto"/>
        <w:rPr>
          <w:rFonts w:ascii="Arial" w:hAnsi="Arial" w:cs="Arial"/>
        </w:rPr>
      </w:pPr>
    </w:p>
    <w:p w14:paraId="6D0C9F34" w14:textId="77777777" w:rsidR="002318FD" w:rsidRDefault="002318FD" w:rsidP="002318FD">
      <w:pPr>
        <w:spacing w:after="0" w:line="240" w:lineRule="auto"/>
        <w:rPr>
          <w:rFonts w:ascii="Arial" w:hAnsi="Arial" w:cs="Arial"/>
        </w:rPr>
      </w:pPr>
    </w:p>
    <w:p w14:paraId="5127ECA7" w14:textId="2856F172" w:rsidR="002318FD" w:rsidRPr="00652C81" w:rsidRDefault="002318FD" w:rsidP="002318FD">
      <w:pPr>
        <w:pStyle w:val="ListParagraph"/>
        <w:numPr>
          <w:ilvl w:val="0"/>
          <w:numId w:val="15"/>
        </w:numPr>
        <w:spacing w:after="0" w:line="240" w:lineRule="auto"/>
        <w:rPr>
          <w:rFonts w:ascii="Arial" w:hAnsi="Arial" w:cs="Arial"/>
        </w:rPr>
      </w:pPr>
      <w:r w:rsidRPr="002318FD">
        <w:rPr>
          <w:rFonts w:ascii="Arial" w:hAnsi="Arial" w:cs="Arial"/>
        </w:rPr>
        <w:t>Outline how it meets the criteria – please be specific where possible including dimensions, spatial and installation requirements</w:t>
      </w:r>
    </w:p>
    <w:p w14:paraId="7B18266E" w14:textId="77777777" w:rsidR="002318FD" w:rsidRDefault="002318FD" w:rsidP="002318FD">
      <w:pPr>
        <w:spacing w:after="0" w:line="240" w:lineRule="auto"/>
        <w:rPr>
          <w:rFonts w:ascii="Arial" w:hAnsi="Arial" w:cs="Arial"/>
        </w:rPr>
      </w:pPr>
    </w:p>
    <w:p w14:paraId="347070EB" w14:textId="343B2D94" w:rsidR="002318FD" w:rsidRPr="002318FD" w:rsidRDefault="002318FD" w:rsidP="002318FD">
      <w:pPr>
        <w:pStyle w:val="ListParagraph"/>
        <w:numPr>
          <w:ilvl w:val="0"/>
          <w:numId w:val="15"/>
        </w:numPr>
        <w:spacing w:after="0" w:line="240" w:lineRule="auto"/>
        <w:rPr>
          <w:rFonts w:ascii="Arial" w:hAnsi="Arial" w:cs="Arial"/>
          <w:lang w:eastAsia="en-GB"/>
        </w:rPr>
      </w:pPr>
      <w:r w:rsidRPr="002318FD">
        <w:rPr>
          <w:rFonts w:ascii="Arial" w:hAnsi="Arial" w:cs="Arial"/>
          <w:lang w:eastAsia="en-GB"/>
        </w:rPr>
        <w:t xml:space="preserve">Provide a budget including: </w:t>
      </w:r>
    </w:p>
    <w:p w14:paraId="58A8A45D" w14:textId="77777777" w:rsidR="002318FD" w:rsidRPr="002318FD" w:rsidRDefault="002318FD" w:rsidP="002318FD">
      <w:pPr>
        <w:pStyle w:val="ListParagraph"/>
        <w:numPr>
          <w:ilvl w:val="0"/>
          <w:numId w:val="14"/>
        </w:numPr>
        <w:spacing w:after="0" w:line="240" w:lineRule="auto"/>
        <w:rPr>
          <w:rFonts w:ascii="Arial" w:hAnsi="Arial" w:cs="Arial"/>
          <w:lang w:eastAsia="en-GB"/>
        </w:rPr>
      </w:pPr>
      <w:r w:rsidRPr="002318FD">
        <w:rPr>
          <w:rFonts w:ascii="Arial" w:hAnsi="Arial" w:cs="Arial"/>
          <w:lang w:eastAsia="en-GB"/>
        </w:rPr>
        <w:t>Artist fees</w:t>
      </w:r>
    </w:p>
    <w:p w14:paraId="58B65814" w14:textId="77777777" w:rsidR="002318FD" w:rsidRPr="002318FD" w:rsidRDefault="002318FD" w:rsidP="002318FD">
      <w:pPr>
        <w:pStyle w:val="ListParagraph"/>
        <w:numPr>
          <w:ilvl w:val="0"/>
          <w:numId w:val="14"/>
        </w:numPr>
        <w:spacing w:after="0" w:line="240" w:lineRule="auto"/>
        <w:rPr>
          <w:rFonts w:ascii="Arial" w:hAnsi="Arial" w:cs="Arial"/>
          <w:lang w:eastAsia="en-GB"/>
        </w:rPr>
      </w:pPr>
      <w:r w:rsidRPr="002318FD">
        <w:rPr>
          <w:rFonts w:ascii="Arial" w:hAnsi="Arial" w:cs="Arial"/>
          <w:lang w:eastAsia="en-GB"/>
        </w:rPr>
        <w:t>Material costs</w:t>
      </w:r>
    </w:p>
    <w:p w14:paraId="665DDE5D" w14:textId="77777777" w:rsidR="002318FD" w:rsidRPr="002318FD" w:rsidRDefault="002318FD" w:rsidP="002318FD">
      <w:pPr>
        <w:pStyle w:val="ListParagraph"/>
        <w:numPr>
          <w:ilvl w:val="0"/>
          <w:numId w:val="14"/>
        </w:numPr>
        <w:spacing w:after="0" w:line="240" w:lineRule="auto"/>
        <w:rPr>
          <w:rFonts w:ascii="Arial" w:hAnsi="Arial" w:cs="Arial"/>
          <w:lang w:eastAsia="en-GB"/>
        </w:rPr>
      </w:pPr>
      <w:r w:rsidRPr="002318FD">
        <w:rPr>
          <w:rFonts w:ascii="Arial" w:hAnsi="Arial" w:cs="Arial"/>
          <w:lang w:eastAsia="en-GB"/>
        </w:rPr>
        <w:t>Installation costs</w:t>
      </w:r>
    </w:p>
    <w:p w14:paraId="3A289397" w14:textId="77777777" w:rsidR="002318FD" w:rsidRPr="002318FD" w:rsidRDefault="002318FD" w:rsidP="002318FD">
      <w:pPr>
        <w:pStyle w:val="ListParagraph"/>
        <w:numPr>
          <w:ilvl w:val="0"/>
          <w:numId w:val="14"/>
        </w:numPr>
        <w:spacing w:after="0" w:line="240" w:lineRule="auto"/>
        <w:rPr>
          <w:rFonts w:ascii="Arial" w:hAnsi="Arial" w:cs="Arial"/>
          <w:lang w:eastAsia="en-GB"/>
        </w:rPr>
      </w:pPr>
      <w:r w:rsidRPr="002318FD">
        <w:rPr>
          <w:rFonts w:ascii="Arial" w:hAnsi="Arial" w:cs="Arial"/>
          <w:lang w:eastAsia="en-GB"/>
        </w:rPr>
        <w:t>Transport costs</w:t>
      </w:r>
    </w:p>
    <w:p w14:paraId="6480823C" w14:textId="77777777" w:rsidR="002318FD" w:rsidRDefault="002318FD" w:rsidP="002318FD">
      <w:pPr>
        <w:spacing w:after="0" w:line="240" w:lineRule="auto"/>
        <w:rPr>
          <w:rFonts w:ascii="Arial" w:eastAsia="Times New Roman" w:hAnsi="Arial" w:cs="Arial"/>
          <w:lang w:eastAsia="en-GB"/>
        </w:rPr>
      </w:pPr>
    </w:p>
    <w:p w14:paraId="7AFD5C6C" w14:textId="2BD95B61" w:rsidR="002318FD" w:rsidRDefault="002318FD" w:rsidP="002318FD">
      <w:pPr>
        <w:spacing w:after="0" w:line="240" w:lineRule="auto"/>
        <w:rPr>
          <w:rFonts w:ascii="Arial" w:eastAsia="Times New Roman" w:hAnsi="Arial" w:cs="Arial"/>
          <w:lang w:eastAsia="en-GB"/>
        </w:rPr>
      </w:pPr>
      <w:r>
        <w:rPr>
          <w:rFonts w:ascii="Arial" w:eastAsia="Times New Roman" w:hAnsi="Arial" w:cs="Arial"/>
          <w:lang w:eastAsia="en-GB"/>
        </w:rPr>
        <w:t>Please feel free to send a separate document if needed otherwise please provide and explain your budget here:</w:t>
      </w:r>
    </w:p>
    <w:p w14:paraId="0909E634" w14:textId="77777777" w:rsidR="002318FD" w:rsidRDefault="002318FD" w:rsidP="002318FD">
      <w:pPr>
        <w:spacing w:after="0" w:line="240" w:lineRule="auto"/>
        <w:rPr>
          <w:rFonts w:ascii="Arial" w:eastAsia="Times New Roman" w:hAnsi="Arial" w:cs="Arial"/>
          <w:lang w:eastAsia="en-GB"/>
        </w:rPr>
      </w:pPr>
    </w:p>
    <w:p w14:paraId="7D80E791" w14:textId="77777777" w:rsidR="002318FD" w:rsidRDefault="002318FD" w:rsidP="002318FD">
      <w:pPr>
        <w:spacing w:after="0" w:line="240" w:lineRule="auto"/>
        <w:rPr>
          <w:rFonts w:ascii="Arial" w:eastAsia="Times New Roman" w:hAnsi="Arial" w:cs="Arial"/>
          <w:lang w:eastAsia="en-GB"/>
        </w:rPr>
      </w:pPr>
    </w:p>
    <w:p w14:paraId="0F205B04" w14:textId="77777777" w:rsidR="002318FD" w:rsidRDefault="002318FD" w:rsidP="002318FD">
      <w:pPr>
        <w:spacing w:after="0" w:line="240" w:lineRule="auto"/>
        <w:rPr>
          <w:rFonts w:ascii="Arial" w:eastAsia="Times New Roman" w:hAnsi="Arial" w:cs="Arial"/>
          <w:lang w:eastAsia="en-GB"/>
        </w:rPr>
      </w:pPr>
    </w:p>
    <w:p w14:paraId="1039F2C4" w14:textId="77777777" w:rsidR="002318FD" w:rsidRPr="00D536D0" w:rsidRDefault="002318FD" w:rsidP="002318FD">
      <w:pPr>
        <w:spacing w:after="0" w:line="240" w:lineRule="auto"/>
        <w:rPr>
          <w:rFonts w:ascii="Arial" w:eastAsia="Times New Roman" w:hAnsi="Arial" w:cs="Arial"/>
          <w:lang w:eastAsia="en-GB"/>
        </w:rPr>
      </w:pPr>
    </w:p>
    <w:p w14:paraId="41B2E0B8" w14:textId="77777777" w:rsidR="002318FD" w:rsidRPr="00D536D0" w:rsidRDefault="002318FD" w:rsidP="002318FD">
      <w:pPr>
        <w:spacing w:after="0" w:line="240" w:lineRule="auto"/>
        <w:rPr>
          <w:rFonts w:ascii="Arial" w:hAnsi="Arial" w:cs="Arial"/>
        </w:rPr>
      </w:pPr>
    </w:p>
    <w:p w14:paraId="10A11A73" w14:textId="77777777" w:rsidR="00652C81" w:rsidRDefault="002318FD" w:rsidP="00652C81">
      <w:pPr>
        <w:pStyle w:val="ListParagraph"/>
        <w:numPr>
          <w:ilvl w:val="0"/>
          <w:numId w:val="15"/>
        </w:numPr>
        <w:spacing w:after="0" w:line="240" w:lineRule="auto"/>
        <w:rPr>
          <w:rFonts w:ascii="Arial" w:hAnsi="Arial" w:cs="Arial"/>
          <w:lang w:eastAsia="en-GB"/>
        </w:rPr>
      </w:pPr>
      <w:r w:rsidRPr="00652C81">
        <w:rPr>
          <w:rFonts w:ascii="Arial" w:hAnsi="Arial" w:cs="Arial"/>
          <w:lang w:eastAsia="en-GB"/>
        </w:rPr>
        <w:t>Opportunities for additional income (please provide information about potential match/addition funding even if not confirmed)</w:t>
      </w:r>
    </w:p>
    <w:p w14:paraId="1146D65F" w14:textId="77777777" w:rsidR="00652C81" w:rsidRDefault="00652C81" w:rsidP="00652C81">
      <w:pPr>
        <w:pStyle w:val="ListParagraph"/>
        <w:spacing w:after="0" w:line="240" w:lineRule="auto"/>
        <w:rPr>
          <w:rFonts w:ascii="Arial" w:hAnsi="Arial" w:cs="Arial"/>
          <w:lang w:eastAsia="en-GB"/>
        </w:rPr>
      </w:pPr>
    </w:p>
    <w:p w14:paraId="1A933CA4" w14:textId="77777777" w:rsidR="00652C81" w:rsidRPr="00652C81" w:rsidRDefault="00652C81" w:rsidP="00652C81">
      <w:pPr>
        <w:spacing w:after="0" w:line="240" w:lineRule="auto"/>
        <w:rPr>
          <w:rFonts w:ascii="Arial" w:hAnsi="Arial" w:cs="Arial"/>
          <w:lang w:eastAsia="en-GB"/>
        </w:rPr>
      </w:pPr>
    </w:p>
    <w:p w14:paraId="590363FA" w14:textId="77777777" w:rsidR="00652C81" w:rsidRDefault="00652C81" w:rsidP="00652C81">
      <w:pPr>
        <w:pStyle w:val="ListParagraph"/>
        <w:spacing w:after="0" w:line="240" w:lineRule="auto"/>
        <w:rPr>
          <w:rFonts w:ascii="Arial" w:hAnsi="Arial" w:cs="Arial"/>
          <w:lang w:eastAsia="en-GB"/>
        </w:rPr>
      </w:pPr>
    </w:p>
    <w:p w14:paraId="79803902" w14:textId="0F805904" w:rsidR="002318FD" w:rsidRDefault="002318FD" w:rsidP="00652C81">
      <w:pPr>
        <w:pStyle w:val="ListParagraph"/>
        <w:numPr>
          <w:ilvl w:val="0"/>
          <w:numId w:val="15"/>
        </w:numPr>
        <w:spacing w:after="0" w:line="240" w:lineRule="auto"/>
        <w:rPr>
          <w:rFonts w:ascii="Arial" w:hAnsi="Arial" w:cs="Arial"/>
          <w:lang w:eastAsia="en-GB"/>
        </w:rPr>
      </w:pPr>
      <w:r w:rsidRPr="00652C81">
        <w:rPr>
          <w:rFonts w:ascii="Arial" w:hAnsi="Arial" w:cs="Arial"/>
        </w:rPr>
        <w:t>Provide details of previous experience (150 words)</w:t>
      </w:r>
    </w:p>
    <w:p w14:paraId="269CAEE9" w14:textId="77777777" w:rsidR="00652C81" w:rsidRDefault="00652C81" w:rsidP="00652C81">
      <w:pPr>
        <w:pStyle w:val="ListParagraph"/>
        <w:spacing w:after="0" w:line="240" w:lineRule="auto"/>
        <w:rPr>
          <w:rFonts w:ascii="Arial" w:hAnsi="Arial" w:cs="Arial"/>
        </w:rPr>
      </w:pPr>
    </w:p>
    <w:p w14:paraId="60C76755" w14:textId="77777777" w:rsidR="00652C81" w:rsidRDefault="00652C81" w:rsidP="00652C81">
      <w:pPr>
        <w:pStyle w:val="ListParagraph"/>
        <w:spacing w:after="0" w:line="240" w:lineRule="auto"/>
        <w:rPr>
          <w:rFonts w:ascii="Arial" w:hAnsi="Arial" w:cs="Arial"/>
          <w:lang w:eastAsia="en-GB"/>
        </w:rPr>
      </w:pPr>
    </w:p>
    <w:p w14:paraId="34D372A7" w14:textId="77777777" w:rsidR="00652C81" w:rsidRDefault="00652C81" w:rsidP="00652C81">
      <w:pPr>
        <w:spacing w:after="0" w:line="240" w:lineRule="auto"/>
        <w:rPr>
          <w:rFonts w:ascii="Arial" w:hAnsi="Arial" w:cs="Arial"/>
          <w:lang w:eastAsia="en-GB"/>
        </w:rPr>
      </w:pPr>
    </w:p>
    <w:p w14:paraId="237024FD" w14:textId="3D7EE310" w:rsidR="00652C81" w:rsidRDefault="00652C81" w:rsidP="00652C81">
      <w:pPr>
        <w:pStyle w:val="ListParagraph"/>
        <w:numPr>
          <w:ilvl w:val="0"/>
          <w:numId w:val="15"/>
        </w:numPr>
        <w:spacing w:after="0" w:line="240" w:lineRule="auto"/>
        <w:rPr>
          <w:rFonts w:ascii="Arial" w:hAnsi="Arial" w:cs="Arial"/>
        </w:rPr>
      </w:pPr>
      <w:r w:rsidRPr="00652C81">
        <w:rPr>
          <w:rFonts w:ascii="Arial" w:hAnsi="Arial" w:cs="Arial"/>
        </w:rPr>
        <w:t xml:space="preserve">Please </w:t>
      </w:r>
      <w:r>
        <w:rPr>
          <w:rFonts w:ascii="Arial" w:hAnsi="Arial" w:cs="Arial"/>
        </w:rPr>
        <w:t>include</w:t>
      </w:r>
      <w:r w:rsidRPr="00652C81">
        <w:rPr>
          <w:rFonts w:ascii="Arial" w:hAnsi="Arial" w:cs="Arial"/>
        </w:rPr>
        <w:t xml:space="preserve"> any design or illustrations that will support your proposal</w:t>
      </w:r>
      <w:r>
        <w:rPr>
          <w:rFonts w:ascii="Arial" w:hAnsi="Arial" w:cs="Arial"/>
        </w:rPr>
        <w:t xml:space="preserve"> when you send your completed application form. </w:t>
      </w:r>
    </w:p>
    <w:p w14:paraId="2149A992" w14:textId="73736B99" w:rsidR="00A93D58" w:rsidRDefault="00A93D58" w:rsidP="00A93D58">
      <w:pPr>
        <w:pStyle w:val="ListParagraph"/>
        <w:spacing w:after="0" w:line="240" w:lineRule="auto"/>
        <w:rPr>
          <w:rFonts w:ascii="Arial" w:hAnsi="Arial" w:cs="Arial"/>
        </w:rPr>
      </w:pPr>
    </w:p>
    <w:p w14:paraId="4663A19F" w14:textId="7F59E6B2" w:rsidR="00652C81" w:rsidRDefault="00A93D58" w:rsidP="00652C81">
      <w:pPr>
        <w:pStyle w:val="ListParagraph"/>
        <w:spacing w:after="0" w:line="240" w:lineRule="auto"/>
        <w:rPr>
          <w:rFonts w:ascii="Arial" w:hAnsi="Arial" w:cs="Arial"/>
        </w:rPr>
      </w:pPr>
      <w:r w:rsidRPr="00A93D58">
        <w:rPr>
          <w:rFonts w:ascii="Arial" w:hAnsi="Arial" w:cs="Arial"/>
          <w:noProof/>
          <w:sz w:val="28"/>
          <w:szCs w:val="28"/>
        </w:rPr>
        <mc:AlternateContent>
          <mc:Choice Requires="wps">
            <w:drawing>
              <wp:anchor distT="45720" distB="45720" distL="114300" distR="114300" simplePos="0" relativeHeight="251671552" behindDoc="0" locked="0" layoutInCell="1" allowOverlap="1" wp14:anchorId="41B8D8BC" wp14:editId="29965F50">
                <wp:simplePos x="0" y="0"/>
                <wp:positionH relativeFrom="column">
                  <wp:posOffset>405130</wp:posOffset>
                </wp:positionH>
                <wp:positionV relativeFrom="paragraph">
                  <wp:posOffset>263525</wp:posOffset>
                </wp:positionV>
                <wp:extent cx="5832475" cy="1404620"/>
                <wp:effectExtent l="0" t="0" r="15875" b="19685"/>
                <wp:wrapSquare wrapText="bothSides"/>
                <wp:docPr id="319234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1404620"/>
                        </a:xfrm>
                        <a:prstGeom prst="rect">
                          <a:avLst/>
                        </a:prstGeom>
                        <a:solidFill>
                          <a:srgbClr val="FFFFFF"/>
                        </a:solidFill>
                        <a:ln w="9525">
                          <a:solidFill>
                            <a:schemeClr val="tx1"/>
                          </a:solidFill>
                          <a:miter lim="800000"/>
                          <a:headEnd/>
                          <a:tailEnd/>
                        </a:ln>
                      </wps:spPr>
                      <wps:txbx>
                        <w:txbxContent>
                          <w:p w14:paraId="72238871" w14:textId="77777777" w:rsidR="00A93D58" w:rsidRPr="00A93D58" w:rsidRDefault="00A93D58" w:rsidP="004630E9">
                            <w:pPr>
                              <w:jc w:val="center"/>
                              <w:rPr>
                                <w:rFonts w:ascii="Arial" w:hAnsi="Arial" w:cs="Arial"/>
                                <w:sz w:val="28"/>
                                <w:szCs w:val="28"/>
                              </w:rPr>
                            </w:pPr>
                            <w:r w:rsidRPr="00A93D58">
                              <w:rPr>
                                <w:rFonts w:ascii="Arial" w:hAnsi="Arial" w:cs="Arial"/>
                                <w:sz w:val="28"/>
                                <w:szCs w:val="28"/>
                              </w:rPr>
                              <w:t xml:space="preserve">Please submit your application along with any supporting documents to Katie Wilkinson, Wilder Communities Team Leader via email:  </w:t>
                            </w:r>
                            <w:hyperlink r:id="rId13" w:history="1">
                              <w:r w:rsidRPr="00A93D58">
                                <w:rPr>
                                  <w:rStyle w:val="Hyperlink"/>
                                  <w:rFonts w:ascii="Arial" w:hAnsi="Arial" w:cs="Arial"/>
                                  <w:sz w:val="28"/>
                                  <w:szCs w:val="28"/>
                                </w:rPr>
                                <w:t>kwilkinson@devonwildlifetrust.org</w:t>
                              </w:r>
                            </w:hyperlink>
                          </w:p>
                          <w:p w14:paraId="58365E98" w14:textId="77777777" w:rsidR="00A93D58" w:rsidRPr="00A93D58" w:rsidRDefault="00A93D58" w:rsidP="004630E9">
                            <w:pPr>
                              <w:jc w:val="center"/>
                              <w:rPr>
                                <w:rFonts w:ascii="Arial" w:hAnsi="Arial" w:cs="Arial"/>
                                <w:sz w:val="28"/>
                                <w:szCs w:val="28"/>
                              </w:rPr>
                            </w:pPr>
                            <w:r w:rsidRPr="00A93D58">
                              <w:rPr>
                                <w:rFonts w:ascii="Arial" w:hAnsi="Arial" w:cs="Arial"/>
                                <w:sz w:val="28"/>
                                <w:szCs w:val="28"/>
                              </w:rPr>
                              <w:t>Please use ‘’PMBB Creative commission’’ in the subject line.</w:t>
                            </w:r>
                          </w:p>
                          <w:p w14:paraId="299F7EC8" w14:textId="1A45B38A" w:rsidR="00A93D58" w:rsidRDefault="00A93D58" w:rsidP="004630E9">
                            <w:pPr>
                              <w:jc w:val="center"/>
                            </w:pPr>
                            <w:r w:rsidRPr="00A93D58">
                              <w:rPr>
                                <w:rFonts w:ascii="Arial" w:hAnsi="Arial" w:cs="Arial"/>
                                <w:sz w:val="28"/>
                                <w:szCs w:val="28"/>
                              </w:rPr>
                              <w:t xml:space="preserve">Closing date: Sunday </w:t>
                            </w:r>
                            <w:r w:rsidR="00DC77C3">
                              <w:rPr>
                                <w:rFonts w:ascii="Arial" w:hAnsi="Arial" w:cs="Arial"/>
                                <w:sz w:val="28"/>
                                <w:szCs w:val="28"/>
                              </w:rPr>
                              <w:t>22</w:t>
                            </w:r>
                            <w:r w:rsidR="00DC77C3" w:rsidRPr="00DC77C3">
                              <w:rPr>
                                <w:rFonts w:ascii="Arial" w:hAnsi="Arial" w:cs="Arial"/>
                                <w:sz w:val="28"/>
                                <w:szCs w:val="28"/>
                                <w:vertAlign w:val="superscript"/>
                              </w:rPr>
                              <w:t>nd</w:t>
                            </w:r>
                            <w:r w:rsidR="00DC77C3">
                              <w:rPr>
                                <w:rFonts w:ascii="Arial" w:hAnsi="Arial" w:cs="Arial"/>
                                <w:sz w:val="28"/>
                                <w:szCs w:val="28"/>
                              </w:rPr>
                              <w:t xml:space="preserve"> </w:t>
                            </w:r>
                            <w:r w:rsidRPr="00A93D58">
                              <w:rPr>
                                <w:rFonts w:ascii="Arial" w:hAnsi="Arial" w:cs="Arial"/>
                                <w:sz w:val="28"/>
                                <w:szCs w:val="28"/>
                              </w:rPr>
                              <w:t>September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B8D8BC" id="_x0000_t202" coordsize="21600,21600" o:spt="202" path="m,l,21600r21600,l21600,xe">
                <v:stroke joinstyle="miter"/>
                <v:path gradientshapeok="t" o:connecttype="rect"/>
              </v:shapetype>
              <v:shape id="Text Box 2" o:spid="_x0000_s1029" type="#_x0000_t202" style="position:absolute;left:0;text-align:left;margin-left:31.9pt;margin-top:20.75pt;width:459.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" strokecolor="black [3213]">
                <v:textbox style="mso-fit-shape-to-text:t">
                  <w:txbxContent>
                    <w:p w14:paraId="72238871" w14:textId="77777777" w:rsidR="00A93D58" w:rsidRPr="00A93D58" w:rsidRDefault="00A93D58" w:rsidP="004630E9">
                      <w:pPr>
                        <w:jc w:val="center"/>
                        <w:rPr>
                          <w:rFonts w:ascii="Arial" w:hAnsi="Arial" w:cs="Arial"/>
                          <w:sz w:val="28"/>
                          <w:szCs w:val="28"/>
                        </w:rPr>
                      </w:pPr>
                      <w:r w:rsidRPr="00A93D58">
                        <w:rPr>
                          <w:rFonts w:ascii="Arial" w:hAnsi="Arial" w:cs="Arial"/>
                          <w:sz w:val="28"/>
                          <w:szCs w:val="28"/>
                        </w:rPr>
                        <w:t xml:space="preserve">Please submit your application along with any supporting documents to Katie Wilkinson, Wilder Communities Team Leader via email:  </w:t>
                      </w:r>
                      <w:hyperlink r:id="rId14" w:history="1">
                        <w:r w:rsidRPr="00A93D58">
                          <w:rPr>
                            <w:rStyle w:val="Hyperlink"/>
                            <w:rFonts w:ascii="Arial" w:hAnsi="Arial" w:cs="Arial"/>
                            <w:sz w:val="28"/>
                            <w:szCs w:val="28"/>
                          </w:rPr>
                          <w:t>kwilkinson@devonwildlifetrust.org</w:t>
                        </w:r>
                      </w:hyperlink>
                    </w:p>
                    <w:p w14:paraId="58365E98" w14:textId="77777777" w:rsidR="00A93D58" w:rsidRPr="00A93D58" w:rsidRDefault="00A93D58" w:rsidP="004630E9">
                      <w:pPr>
                        <w:jc w:val="center"/>
                        <w:rPr>
                          <w:rFonts w:ascii="Arial" w:hAnsi="Arial" w:cs="Arial"/>
                          <w:sz w:val="28"/>
                          <w:szCs w:val="28"/>
                        </w:rPr>
                      </w:pPr>
                      <w:r w:rsidRPr="00A93D58">
                        <w:rPr>
                          <w:rFonts w:ascii="Arial" w:hAnsi="Arial" w:cs="Arial"/>
                          <w:sz w:val="28"/>
                          <w:szCs w:val="28"/>
                        </w:rPr>
                        <w:t>Please use ‘’PMBB Creative commission’’ in the subject line.</w:t>
                      </w:r>
                    </w:p>
                    <w:p w14:paraId="299F7EC8" w14:textId="1A45B38A" w:rsidR="00A93D58" w:rsidRDefault="00A93D58" w:rsidP="004630E9">
                      <w:pPr>
                        <w:jc w:val="center"/>
                      </w:pPr>
                      <w:r w:rsidRPr="00A93D58">
                        <w:rPr>
                          <w:rFonts w:ascii="Arial" w:hAnsi="Arial" w:cs="Arial"/>
                          <w:sz w:val="28"/>
                          <w:szCs w:val="28"/>
                        </w:rPr>
                        <w:t xml:space="preserve">Closing date: Sunday </w:t>
                      </w:r>
                      <w:r w:rsidR="00DC77C3">
                        <w:rPr>
                          <w:rFonts w:ascii="Arial" w:hAnsi="Arial" w:cs="Arial"/>
                          <w:sz w:val="28"/>
                          <w:szCs w:val="28"/>
                        </w:rPr>
                        <w:t>22</w:t>
                      </w:r>
                      <w:r w:rsidR="00DC77C3" w:rsidRPr="00DC77C3">
                        <w:rPr>
                          <w:rFonts w:ascii="Arial" w:hAnsi="Arial" w:cs="Arial"/>
                          <w:sz w:val="28"/>
                          <w:szCs w:val="28"/>
                          <w:vertAlign w:val="superscript"/>
                        </w:rPr>
                        <w:t>nd</w:t>
                      </w:r>
                      <w:r w:rsidR="00DC77C3">
                        <w:rPr>
                          <w:rFonts w:ascii="Arial" w:hAnsi="Arial" w:cs="Arial"/>
                          <w:sz w:val="28"/>
                          <w:szCs w:val="28"/>
                        </w:rPr>
                        <w:t xml:space="preserve"> </w:t>
                      </w:r>
                      <w:r w:rsidRPr="00A93D58">
                        <w:rPr>
                          <w:rFonts w:ascii="Arial" w:hAnsi="Arial" w:cs="Arial"/>
                          <w:sz w:val="28"/>
                          <w:szCs w:val="28"/>
                        </w:rPr>
                        <w:t>September 2024</w:t>
                      </w:r>
                    </w:p>
                  </w:txbxContent>
                </v:textbox>
                <w10:wrap type="square"/>
              </v:shape>
            </w:pict>
          </mc:Fallback>
        </mc:AlternateContent>
      </w:r>
    </w:p>
    <w:p w14:paraId="5901D5B6" w14:textId="0E236803" w:rsidR="00652C81" w:rsidRDefault="00652C81" w:rsidP="00A93D58">
      <w:pPr>
        <w:pStyle w:val="ListParagraph"/>
        <w:spacing w:after="0" w:line="240" w:lineRule="auto"/>
        <w:jc w:val="center"/>
        <w:rPr>
          <w:rFonts w:ascii="Arial" w:hAnsi="Arial" w:cs="Arial"/>
          <w:sz w:val="28"/>
          <w:szCs w:val="28"/>
        </w:rPr>
      </w:pPr>
    </w:p>
    <w:p w14:paraId="0C9F18A1" w14:textId="77777777" w:rsidR="00A93D58" w:rsidRPr="00A93D58" w:rsidRDefault="00A93D58" w:rsidP="00A93D58">
      <w:pPr>
        <w:pStyle w:val="ListParagraph"/>
        <w:spacing w:after="0" w:line="240" w:lineRule="auto"/>
        <w:jc w:val="center"/>
        <w:rPr>
          <w:rFonts w:ascii="Arial" w:hAnsi="Arial" w:cs="Arial"/>
          <w:sz w:val="28"/>
          <w:szCs w:val="28"/>
        </w:rPr>
      </w:pPr>
    </w:p>
    <w:p w14:paraId="58E19004" w14:textId="0F396A29" w:rsidR="00652C81" w:rsidRPr="00A93D58" w:rsidRDefault="00652C81" w:rsidP="00A93D58">
      <w:pPr>
        <w:jc w:val="center"/>
        <w:rPr>
          <w:rFonts w:ascii="Arial" w:hAnsi="Arial" w:cs="Arial"/>
          <w:sz w:val="28"/>
          <w:szCs w:val="28"/>
        </w:rPr>
      </w:pPr>
    </w:p>
    <w:p w14:paraId="0D4DF0CA" w14:textId="77777777" w:rsidR="00652C81" w:rsidRPr="00652C81" w:rsidRDefault="00652C81" w:rsidP="00652C81">
      <w:pPr>
        <w:pStyle w:val="ListParagraph"/>
        <w:rPr>
          <w:rFonts w:ascii="Arial" w:hAnsi="Arial" w:cs="Arial"/>
        </w:rPr>
      </w:pPr>
    </w:p>
    <w:p w14:paraId="3D693972" w14:textId="77777777" w:rsidR="00652C81" w:rsidRPr="00652C81" w:rsidRDefault="00652C81" w:rsidP="00652C81">
      <w:pPr>
        <w:spacing w:after="0" w:line="240" w:lineRule="auto"/>
        <w:rPr>
          <w:rFonts w:ascii="Arial" w:hAnsi="Arial" w:cs="Arial"/>
        </w:rPr>
      </w:pPr>
    </w:p>
    <w:p w14:paraId="252D7493" w14:textId="5BF896BD" w:rsidR="00652C81" w:rsidRPr="00652C81" w:rsidRDefault="00652C81" w:rsidP="00652C81">
      <w:pPr>
        <w:pStyle w:val="ListParagraph"/>
        <w:spacing w:after="0" w:line="240" w:lineRule="auto"/>
        <w:rPr>
          <w:rFonts w:ascii="Arial" w:hAnsi="Arial" w:cs="Arial"/>
          <w:lang w:eastAsia="en-GB"/>
        </w:rPr>
      </w:pPr>
    </w:p>
    <w:p w14:paraId="4717F09F" w14:textId="77777777" w:rsidR="002318FD" w:rsidRPr="00D536D0" w:rsidRDefault="002318FD" w:rsidP="002318FD">
      <w:pPr>
        <w:spacing w:after="0" w:line="240" w:lineRule="auto"/>
        <w:rPr>
          <w:rFonts w:ascii="Arial" w:hAnsi="Arial" w:cs="Arial"/>
          <w:b/>
        </w:rPr>
      </w:pPr>
    </w:p>
    <w:p w14:paraId="00942AB5" w14:textId="77777777" w:rsidR="002318FD" w:rsidRDefault="002318FD" w:rsidP="00E6596C">
      <w:pPr>
        <w:spacing w:after="240" w:line="240" w:lineRule="auto"/>
        <w:rPr>
          <w:rFonts w:ascii="Arial" w:hAnsi="Arial" w:cs="Arial"/>
          <w:iCs/>
        </w:rPr>
      </w:pPr>
    </w:p>
    <w:p w14:paraId="0C7609CB" w14:textId="77777777" w:rsidR="002318FD" w:rsidRPr="00AC01F2" w:rsidRDefault="002318FD" w:rsidP="00E6596C">
      <w:pPr>
        <w:spacing w:after="240" w:line="240" w:lineRule="auto"/>
        <w:rPr>
          <w:rFonts w:ascii="Arial" w:hAnsi="Arial" w:cs="Arial"/>
          <w:iCs/>
        </w:rPr>
      </w:pPr>
    </w:p>
    <w:p w14:paraId="4A0707CF" w14:textId="77777777" w:rsidR="00E6596C" w:rsidRPr="00AC01F2" w:rsidRDefault="00E6596C" w:rsidP="00E6596C">
      <w:pPr>
        <w:jc w:val="center"/>
        <w:rPr>
          <w:rFonts w:ascii="Arial" w:hAnsi="Arial" w:cs="Arial"/>
          <w:b/>
          <w:bCs/>
        </w:rPr>
      </w:pPr>
      <w:r w:rsidRPr="00AC01F2">
        <w:rPr>
          <w:rFonts w:ascii="Arial" w:hAnsi="Arial" w:cs="Arial"/>
          <w:b/>
          <w:bCs/>
        </w:rPr>
        <w:t xml:space="preserve">Pine Martens Bounce Back: The Two Moors Pine Project is made possible with support from The National Lottery Heritage Fund and with thanks to the National Lottery players. This project aims to restore healthy populations of pine martens to the </w:t>
      </w:r>
      <w:proofErr w:type="gramStart"/>
      <w:r w:rsidRPr="00AC01F2">
        <w:rPr>
          <w:rFonts w:ascii="Arial" w:hAnsi="Arial" w:cs="Arial"/>
          <w:b/>
          <w:bCs/>
        </w:rPr>
        <w:t>South West</w:t>
      </w:r>
      <w:proofErr w:type="gramEnd"/>
      <w:r w:rsidRPr="00AC01F2">
        <w:rPr>
          <w:rFonts w:ascii="Arial" w:hAnsi="Arial" w:cs="Arial"/>
          <w:b/>
          <w:bCs/>
        </w:rPr>
        <w:t xml:space="preserve"> of England.</w:t>
      </w:r>
    </w:p>
    <w:p w14:paraId="0AC3713C" w14:textId="77777777" w:rsidR="00E6596C" w:rsidRPr="00AC01F2" w:rsidRDefault="00E6596C" w:rsidP="00E6596C">
      <w:pPr>
        <w:spacing w:before="360" w:after="360"/>
        <w:textAlignment w:val="baseline"/>
        <w:rPr>
          <w:rFonts w:ascii="Arial" w:hAnsi="Arial" w:cs="Arial"/>
          <w:i/>
          <w:iCs/>
          <w:color w:val="000000"/>
        </w:rPr>
      </w:pPr>
      <w:r w:rsidRPr="00AC01F2">
        <w:rPr>
          <w:rFonts w:ascii="Arial" w:hAnsi="Arial" w:cs="Arial"/>
          <w:i/>
          <w:iCs/>
          <w:noProof/>
          <w:color w:val="000000"/>
        </w:rPr>
        <w:lastRenderedPageBreak/>
        <w:drawing>
          <wp:anchor distT="0" distB="0" distL="114300" distR="114300" simplePos="0" relativeHeight="251669504" behindDoc="0" locked="0" layoutInCell="1" allowOverlap="1" wp14:anchorId="3869E63B" wp14:editId="59D9D583">
            <wp:simplePos x="2398295" y="7579895"/>
            <wp:positionH relativeFrom="column">
              <wp:posOffset>2398295</wp:posOffset>
            </wp:positionH>
            <wp:positionV relativeFrom="paragraph">
              <wp:align>top</wp:align>
            </wp:positionV>
            <wp:extent cx="2762167" cy="993572"/>
            <wp:effectExtent l="0" t="0" r="635" b="0"/>
            <wp:wrapSquare wrapText="bothSides"/>
            <wp:docPr id="94097293"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293" name="Picture 1" descr="A picture containing text, font, graphics,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167" cy="993572"/>
                    </a:xfrm>
                    <a:prstGeom prst="rect">
                      <a:avLst/>
                    </a:prstGeom>
                  </pic:spPr>
                </pic:pic>
              </a:graphicData>
            </a:graphic>
          </wp:anchor>
        </w:drawing>
      </w:r>
      <w:r>
        <w:rPr>
          <w:rFonts w:ascii="Arial" w:hAnsi="Arial" w:cs="Arial"/>
          <w:i/>
          <w:iCs/>
          <w:color w:val="000000"/>
        </w:rPr>
        <w:br w:type="textWrapping" w:clear="all"/>
      </w:r>
    </w:p>
    <w:p w14:paraId="06DBC6E5" w14:textId="77777777" w:rsidR="00E6596C" w:rsidRPr="00AC01F2" w:rsidRDefault="00E6596C" w:rsidP="00E6596C">
      <w:pPr>
        <w:pStyle w:val="BodyText"/>
        <w:ind w:left="778"/>
        <w:rPr>
          <w:rFonts w:cs="Arial"/>
          <w:sz w:val="22"/>
          <w:szCs w:val="22"/>
        </w:rPr>
      </w:pPr>
    </w:p>
    <w:bookmarkEnd w:id="3"/>
    <w:p w14:paraId="02C39ECB" w14:textId="77777777" w:rsidR="00F523C8" w:rsidRDefault="00F523C8" w:rsidP="00F523C8">
      <w:pPr>
        <w:pStyle w:val="BodyText"/>
        <w:jc w:val="both"/>
        <w:rPr>
          <w:rStyle w:val="PageNumber"/>
          <w:bCs/>
          <w:sz w:val="22"/>
          <w:szCs w:val="22"/>
        </w:rPr>
      </w:pPr>
    </w:p>
    <w:sectPr w:rsidR="00F523C8" w:rsidSect="00E441E6">
      <w:headerReference w:type="default" r:id="rId16"/>
      <w:footerReference w:type="default" r:id="rId17"/>
      <w:pgSz w:w="11904" w:h="16838"/>
      <w:pgMar w:top="1440" w:right="1440" w:bottom="1701"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62EF1B" w14:textId="77777777" w:rsidR="0091208F" w:rsidRDefault="0091208F" w:rsidP="00694CF7">
      <w:pPr>
        <w:spacing w:after="0" w:line="240" w:lineRule="auto"/>
      </w:pPr>
      <w:r>
        <w:separator/>
      </w:r>
    </w:p>
  </w:endnote>
  <w:endnote w:type="continuationSeparator" w:id="0">
    <w:p w14:paraId="47DE69BC" w14:textId="77777777" w:rsidR="0091208F" w:rsidRDefault="0091208F" w:rsidP="00694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slonTwoTwentyFour-MediumIt">
    <w:altName w:val="Times New Roman"/>
    <w:panose1 w:val="00000000000000000000"/>
    <w:charset w:val="00"/>
    <w:family w:val="roman"/>
    <w:notTrueType/>
    <w:pitch w:val="default"/>
  </w:font>
  <w:font w:name="Effra-Light">
    <w:altName w:val="Times New Roman"/>
    <w:panose1 w:val="00000000000000000000"/>
    <w:charset w:val="00"/>
    <w:family w:val="roman"/>
    <w:notTrueType/>
    <w:pitch w:val="default"/>
  </w:font>
  <w:font w:name="Effra-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1" w:name="_Hlk148439358"/>
  <w:bookmarkStart w:id="2" w:name="_Hlk148439359"/>
  <w:p w14:paraId="0A3DC775" w14:textId="77777777" w:rsidR="0080384D" w:rsidRDefault="0080384D" w:rsidP="007E175C">
    <w:pPr>
      <w:pStyle w:val="Footer"/>
      <w:spacing w:line="280" w:lineRule="atLeast"/>
      <w:rPr>
        <w:rFonts w:ascii="Times New Roman" w:hAnsi="Times New Roman"/>
        <w:sz w:val="20"/>
      </w:rPr>
    </w:pPr>
    <w:r>
      <w:rPr>
        <w:rFonts w:ascii="Times New Roman" w:hAnsi="Times New Roman"/>
        <w:noProof/>
        <w:sz w:val="20"/>
        <w:lang w:eastAsia="en-GB"/>
      </w:rPr>
      <mc:AlternateContent>
        <mc:Choice Requires="wps">
          <w:drawing>
            <wp:anchor distT="0" distB="0" distL="114300" distR="114300" simplePos="0" relativeHeight="251666432" behindDoc="0" locked="0" layoutInCell="1" allowOverlap="1" wp14:anchorId="54AAC94F" wp14:editId="4C24D207">
              <wp:simplePos x="0" y="0"/>
              <wp:positionH relativeFrom="column">
                <wp:posOffset>10160</wp:posOffset>
              </wp:positionH>
              <wp:positionV relativeFrom="paragraph">
                <wp:posOffset>93345</wp:posOffset>
              </wp:positionV>
              <wp:extent cx="5750560" cy="10160"/>
              <wp:effectExtent l="0" t="0" r="21590" b="27940"/>
              <wp:wrapNone/>
              <wp:docPr id="12" name="Straight Connector 12"/>
              <wp:cNvGraphicFramePr/>
              <a:graphic xmlns:a="http://schemas.openxmlformats.org/drawingml/2006/main">
                <a:graphicData uri="http://schemas.microsoft.com/office/word/2010/wordprocessingShape">
                  <wps:wsp>
                    <wps:cNvCnPr/>
                    <wps:spPr>
                      <a:xfrm>
                        <a:off x="0" y="0"/>
                        <a:ext cx="5750560"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8CF7E"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pt,7.35pt" to="453.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" strokecolor="black [3213]"/>
          </w:pict>
        </mc:Fallback>
      </mc:AlternateContent>
    </w:r>
  </w:p>
  <w:p w14:paraId="7F1992F7" w14:textId="77777777" w:rsidR="0080384D" w:rsidRDefault="0080384D" w:rsidP="007E175C">
    <w:pPr>
      <w:pStyle w:val="Footer"/>
      <w:spacing w:line="280" w:lineRule="atLeast"/>
      <w:jc w:val="center"/>
      <w:rPr>
        <w:rFonts w:ascii="Times New Roman" w:hAnsi="Times New Roman"/>
        <w:sz w:val="20"/>
      </w:rPr>
    </w:pPr>
    <w:r>
      <w:rPr>
        <w:rFonts w:ascii="Times New Roman" w:hAnsi="Times New Roman"/>
        <w:sz w:val="20"/>
      </w:rPr>
      <w:t>Devon Wildlife Trust, Cricklepit Mill, Commercial Road, Exeter, EX2 4AB</w:t>
    </w:r>
  </w:p>
  <w:p w14:paraId="1328082B" w14:textId="77777777" w:rsidR="0080384D" w:rsidRDefault="0080384D" w:rsidP="007E175C">
    <w:pPr>
      <w:pStyle w:val="TOC1"/>
      <w:jc w:val="center"/>
      <w:rPr>
        <w:sz w:val="20"/>
      </w:rPr>
    </w:pPr>
    <w:r>
      <w:rPr>
        <w:sz w:val="20"/>
      </w:rPr>
      <w:t xml:space="preserve">Tel: (01392) </w:t>
    </w:r>
    <w:proofErr w:type="gramStart"/>
    <w:r>
      <w:rPr>
        <w:sz w:val="20"/>
      </w:rPr>
      <w:t>279244  Fax</w:t>
    </w:r>
    <w:proofErr w:type="gramEnd"/>
    <w:r>
      <w:rPr>
        <w:sz w:val="20"/>
      </w:rPr>
      <w:t xml:space="preserve">: (01392) 433221  E-mail: </w:t>
    </w:r>
    <w:hyperlink r:id="rId1" w:history="1">
      <w:r w:rsidRPr="00500834">
        <w:rPr>
          <w:rStyle w:val="Hyperlink"/>
          <w:sz w:val="20"/>
        </w:rPr>
        <w:t>contactus@devonwildlifetrust.org</w:t>
      </w:r>
    </w:hyperlink>
  </w:p>
  <w:p w14:paraId="01CE059C" w14:textId="77777777" w:rsidR="0080384D" w:rsidRDefault="0080384D" w:rsidP="007E175C">
    <w:pPr>
      <w:pStyle w:val="TOC1"/>
      <w:jc w:val="center"/>
    </w:pPr>
    <w:r>
      <w:rPr>
        <w:sz w:val="20"/>
      </w:rPr>
      <w:t xml:space="preserve">Web site: </w:t>
    </w:r>
    <w:hyperlink r:id="rId2" w:history="1">
      <w:r>
        <w:rPr>
          <w:rStyle w:val="Hyperlink"/>
          <w:sz w:val="20"/>
        </w:rPr>
        <w:t>www.devonwildlifetrust.org</w:t>
      </w:r>
    </w:hyperlink>
    <w:r>
      <w:rPr>
        <w:sz w:val="20"/>
      </w:rPr>
      <w:t xml:space="preserve">  Registered charity, no 213224</w:t>
    </w:r>
  </w:p>
  <w:p w14:paraId="57B9D6AF" w14:textId="77777777" w:rsidR="0080384D" w:rsidRDefault="0080384D" w:rsidP="007E175C">
    <w:pPr>
      <w:pStyle w:val="Footer"/>
    </w:pPr>
  </w:p>
  <w:p w14:paraId="0F6DED71" w14:textId="77777777" w:rsidR="0080384D" w:rsidRDefault="0080384D" w:rsidP="007E175C">
    <w:pPr>
      <w:pStyle w:val="Footer"/>
      <w:pBdr>
        <w:top w:val="single" w:sz="4" w:space="1" w:color="auto"/>
        <w:left w:val="single" w:sz="4" w:space="0" w:color="auto"/>
        <w:bottom w:val="single" w:sz="4" w:space="1" w:color="auto"/>
        <w:right w:val="single" w:sz="4" w:space="0" w:color="auto"/>
      </w:pBdr>
      <w:shd w:val="clear" w:color="auto" w:fill="000000"/>
      <w:jc w:val="right"/>
    </w:pPr>
    <w:r>
      <w:rPr>
        <w:sz w:val="24"/>
      </w:rPr>
      <w:t xml:space="preserve">Protecting </w:t>
    </w:r>
    <w:r>
      <w:rPr>
        <w:b/>
        <w:sz w:val="24"/>
      </w:rPr>
      <w:t>Wildlife</w:t>
    </w:r>
    <w:r>
      <w:rPr>
        <w:sz w:val="24"/>
      </w:rPr>
      <w:t xml:space="preserve"> for the Future</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6A14A" w14:textId="77777777" w:rsidR="00EF56F6" w:rsidRDefault="00E441E6">
    <w:pPr>
      <w:pStyle w:val="Footer"/>
      <w:rPr>
        <w:rFonts w:ascii="Arial" w:hAnsi="Arial" w:cs="Arial"/>
        <w:sz w:val="20"/>
        <w:szCs w:val="20"/>
      </w:rPr>
    </w:pPr>
    <w:r>
      <w:rPr>
        <w:noProof/>
        <w:lang w:eastAsia="en-GB"/>
      </w:rPr>
      <mc:AlternateContent>
        <mc:Choice Requires="wps">
          <w:drawing>
            <wp:anchor distT="0" distB="0" distL="114300" distR="114300" simplePos="0" relativeHeight="251684864" behindDoc="0" locked="0" layoutInCell="1" allowOverlap="1" wp14:anchorId="147408F6" wp14:editId="2572AEF3">
              <wp:simplePos x="0" y="0"/>
              <wp:positionH relativeFrom="margin">
                <wp:posOffset>-278765</wp:posOffset>
              </wp:positionH>
              <wp:positionV relativeFrom="paragraph">
                <wp:posOffset>227330</wp:posOffset>
              </wp:positionV>
              <wp:extent cx="6690707" cy="22513"/>
              <wp:effectExtent l="19050" t="19050" r="34290" b="34925"/>
              <wp:wrapNone/>
              <wp:docPr id="8" name="Straight Connector 8"/>
              <wp:cNvGraphicFramePr/>
              <a:graphic xmlns:a="http://schemas.openxmlformats.org/drawingml/2006/main">
                <a:graphicData uri="http://schemas.microsoft.com/office/word/2010/wordprocessingShape">
                  <wps:wsp>
                    <wps:cNvCnPr/>
                    <wps:spPr>
                      <a:xfrm>
                        <a:off x="0" y="0"/>
                        <a:ext cx="6690707" cy="22513"/>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C77693" id="Straight Connector 8"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95pt,17.9pt" to="504.9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" strokecolor="windowText" strokeweight="2.25pt">
              <w10:wrap anchorx="margin"/>
            </v:line>
          </w:pict>
        </mc:Fallback>
      </mc:AlternateContent>
    </w:r>
    <w:r w:rsidR="0080384D">
      <w:rPr>
        <w:rFonts w:ascii="Arial" w:hAnsi="Arial" w:cs="Arial"/>
        <w:sz w:val="20"/>
        <w:szCs w:val="20"/>
      </w:rPr>
      <w:tab/>
    </w:r>
    <w:r w:rsidR="0080384D" w:rsidRPr="004A3DED">
      <w:rPr>
        <w:rFonts w:ascii="Arial" w:hAnsi="Arial" w:cs="Arial"/>
        <w:sz w:val="20"/>
        <w:szCs w:val="20"/>
      </w:rPr>
      <w:tab/>
    </w:r>
    <w:r w:rsidR="0080384D">
      <w:rPr>
        <w:rFonts w:ascii="Arial" w:hAnsi="Arial" w:cs="Arial"/>
        <w:sz w:val="20"/>
        <w:szCs w:val="20"/>
      </w:rPr>
      <w:tab/>
    </w:r>
    <w:r w:rsidR="0080384D">
      <w:rPr>
        <w:rFonts w:ascii="Arial" w:hAnsi="Arial" w:cs="Arial"/>
        <w:sz w:val="20"/>
        <w:szCs w:val="20"/>
      </w:rPr>
      <w:tab/>
    </w:r>
  </w:p>
  <w:p w14:paraId="42B2B40C" w14:textId="38885C5B" w:rsidR="0080384D" w:rsidRPr="004A3DED" w:rsidRDefault="00652C81">
    <w:pPr>
      <w:pStyle w:val="Footer"/>
      <w:rPr>
        <w:rFonts w:ascii="Arial" w:hAnsi="Arial" w:cs="Arial"/>
        <w:sz w:val="20"/>
        <w:szCs w:val="20"/>
      </w:rPr>
    </w:pPr>
    <w:r w:rsidRPr="00EF56F6">
      <w:rPr>
        <w:rFonts w:ascii="Arial" w:hAnsi="Arial" w:cs="Arial"/>
        <w:b/>
        <w:sz w:val="24"/>
        <w:szCs w:val="24"/>
      </w:rPr>
      <w:t>NL-22-00152</w:t>
    </w:r>
    <w:r w:rsidR="0080384D">
      <w:rPr>
        <w:rFonts w:ascii="Arial" w:hAnsi="Arial" w:cs="Arial"/>
        <w:sz w:val="20"/>
        <w:szCs w:val="20"/>
      </w:rPr>
      <w:tab/>
    </w:r>
    <w:r w:rsidR="0080384D">
      <w:rPr>
        <w:rFonts w:ascii="Arial" w:hAnsi="Arial" w:cs="Arial"/>
        <w:sz w:val="20"/>
        <w:szCs w:val="20"/>
      </w:rPr>
      <w:tab/>
    </w:r>
    <w:r w:rsidR="0080384D">
      <w:rPr>
        <w:rFonts w:ascii="Arial" w:hAnsi="Arial" w:cs="Arial"/>
        <w:sz w:val="20"/>
        <w:szCs w:val="20"/>
      </w:rPr>
      <w:tab/>
    </w:r>
    <w:r w:rsidR="0080384D" w:rsidRPr="004A3DED">
      <w:rPr>
        <w:rFonts w:ascii="Arial" w:hAnsi="Arial" w:cs="Arial"/>
        <w:sz w:val="20"/>
        <w:szCs w:val="20"/>
      </w:rPr>
      <w:fldChar w:fldCharType="begin"/>
    </w:r>
    <w:r w:rsidR="0080384D" w:rsidRPr="004A3DED">
      <w:rPr>
        <w:rFonts w:ascii="Arial" w:hAnsi="Arial" w:cs="Arial"/>
        <w:sz w:val="20"/>
        <w:szCs w:val="20"/>
      </w:rPr>
      <w:instrText xml:space="preserve"> PAGE  \* Arabic  \* MERGEFORMAT </w:instrText>
    </w:r>
    <w:r w:rsidR="0080384D" w:rsidRPr="004A3DED">
      <w:rPr>
        <w:rFonts w:ascii="Arial" w:hAnsi="Arial" w:cs="Arial"/>
        <w:sz w:val="20"/>
        <w:szCs w:val="20"/>
      </w:rPr>
      <w:fldChar w:fldCharType="separate"/>
    </w:r>
    <w:r w:rsidR="00D82CC5">
      <w:rPr>
        <w:rFonts w:ascii="Arial" w:hAnsi="Arial" w:cs="Arial"/>
        <w:noProof/>
        <w:sz w:val="20"/>
        <w:szCs w:val="20"/>
      </w:rPr>
      <w:t>43</w:t>
    </w:r>
    <w:r w:rsidR="0080384D" w:rsidRPr="004A3DED">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3B7C2E" w14:textId="77777777" w:rsidR="0091208F" w:rsidRDefault="0091208F" w:rsidP="00694CF7">
      <w:pPr>
        <w:spacing w:after="0" w:line="240" w:lineRule="auto"/>
      </w:pPr>
      <w:bookmarkStart w:id="0" w:name="_Hlk126155792"/>
      <w:bookmarkEnd w:id="0"/>
      <w:r>
        <w:separator/>
      </w:r>
    </w:p>
  </w:footnote>
  <w:footnote w:type="continuationSeparator" w:id="0">
    <w:p w14:paraId="723E1AD7" w14:textId="77777777" w:rsidR="0091208F" w:rsidRDefault="0091208F" w:rsidP="00694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4D996" w14:textId="37847154" w:rsidR="0080384D" w:rsidRDefault="00EF56F6" w:rsidP="00F1447A">
    <w:pPr>
      <w:pStyle w:val="Header"/>
      <w:tabs>
        <w:tab w:val="center" w:pos="4819"/>
        <w:tab w:val="left" w:pos="7773"/>
      </w:tabs>
    </w:pPr>
    <w:r>
      <w:rPr>
        <w:b/>
        <w:noProof/>
        <w:sz w:val="32"/>
      </w:rPr>
      <w:drawing>
        <wp:anchor distT="0" distB="0" distL="114300" distR="114300" simplePos="0" relativeHeight="251686912" behindDoc="0" locked="0" layoutInCell="1" allowOverlap="1" wp14:anchorId="6B549A7D" wp14:editId="349F1246">
          <wp:simplePos x="0" y="0"/>
          <wp:positionH relativeFrom="margin">
            <wp:posOffset>127000</wp:posOffset>
          </wp:positionH>
          <wp:positionV relativeFrom="paragraph">
            <wp:posOffset>-216535</wp:posOffset>
          </wp:positionV>
          <wp:extent cx="6120130" cy="1747520"/>
          <wp:effectExtent l="0" t="0" r="0" b="5080"/>
          <wp:wrapSquare wrapText="bothSides"/>
          <wp:docPr id="1515224238" name="Picture 1515224238"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67342" name="Picture 1" descr="A group of logos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20130" cy="1747520"/>
                  </a:xfrm>
                  <a:prstGeom prst="rect">
                    <a:avLst/>
                  </a:prstGeom>
                </pic:spPr>
              </pic:pic>
            </a:graphicData>
          </a:graphic>
        </wp:anchor>
      </w:drawing>
    </w:r>
    <w:r w:rsidR="00F1447A">
      <w:tab/>
    </w:r>
    <w:r w:rsidR="00F1447A">
      <w:tab/>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3828"/>
    </w:tblGrid>
    <w:tr w:rsidR="0080384D" w14:paraId="55CF35FC" w14:textId="77777777" w:rsidTr="001B47CA">
      <w:tc>
        <w:tcPr>
          <w:tcW w:w="4814" w:type="dxa"/>
          <w:vAlign w:val="center"/>
        </w:tcPr>
        <w:p w14:paraId="3B8C2656" w14:textId="25B4C9BF" w:rsidR="0080384D" w:rsidRDefault="0080384D" w:rsidP="001B47CA">
          <w:pPr>
            <w:pStyle w:val="Header"/>
            <w:jc w:val="right"/>
          </w:pPr>
        </w:p>
      </w:tc>
      <w:tc>
        <w:tcPr>
          <w:tcW w:w="3828" w:type="dxa"/>
        </w:tcPr>
        <w:p w14:paraId="0AA778BA" w14:textId="3A4300DA" w:rsidR="0080384D" w:rsidRDefault="0080384D" w:rsidP="007E175C">
          <w:pPr>
            <w:pStyle w:val="Header"/>
            <w:jc w:val="center"/>
          </w:pPr>
        </w:p>
      </w:tc>
    </w:tr>
  </w:tbl>
  <w:p w14:paraId="0956EA27" w14:textId="77777777" w:rsidR="0080384D" w:rsidRDefault="0080384D" w:rsidP="00EF56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469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882"/>
      <w:gridCol w:w="1602"/>
    </w:tblGrid>
    <w:tr w:rsidR="0080384D" w:rsidRPr="00CB6674" w14:paraId="1B19B412" w14:textId="77777777" w:rsidTr="004C6870">
      <w:tc>
        <w:tcPr>
          <w:tcW w:w="10207" w:type="dxa"/>
        </w:tcPr>
        <w:p w14:paraId="773BA442" w14:textId="7AF73773" w:rsidR="0080384D" w:rsidRDefault="006710AC" w:rsidP="00CB6674">
          <w:pPr>
            <w:pStyle w:val="Header"/>
            <w:rPr>
              <w:rFonts w:ascii="Arial" w:hAnsi="Arial" w:cs="Arial"/>
              <w:b/>
              <w:sz w:val="32"/>
              <w:szCs w:val="32"/>
            </w:rPr>
          </w:pPr>
          <w:r>
            <w:rPr>
              <w:rFonts w:ascii="Arial" w:hAnsi="Arial" w:cs="Arial"/>
              <w:b/>
              <w:sz w:val="32"/>
              <w:szCs w:val="32"/>
            </w:rPr>
            <w:t xml:space="preserve">Pine Martens Bounce Back: </w:t>
          </w:r>
          <w:r w:rsidR="00821DA9">
            <w:rPr>
              <w:rFonts w:ascii="Arial" w:hAnsi="Arial" w:cs="Arial"/>
              <w:b/>
              <w:sz w:val="32"/>
              <w:szCs w:val="32"/>
            </w:rPr>
            <w:t>Two Moors Pine Marten Project</w:t>
          </w:r>
        </w:p>
        <w:p w14:paraId="5287C545" w14:textId="28A084ED" w:rsidR="002318FD" w:rsidRDefault="002318FD" w:rsidP="00CB6674">
          <w:pPr>
            <w:pStyle w:val="Header"/>
            <w:rPr>
              <w:rFonts w:ascii="Arial" w:hAnsi="Arial" w:cs="Arial"/>
              <w:b/>
              <w:sz w:val="32"/>
              <w:szCs w:val="32"/>
            </w:rPr>
          </w:pPr>
          <w:r>
            <w:rPr>
              <w:rFonts w:ascii="Arial" w:hAnsi="Arial" w:cs="Arial"/>
              <w:b/>
              <w:sz w:val="32"/>
              <w:szCs w:val="32"/>
            </w:rPr>
            <w:t>Creative Commission application form</w:t>
          </w:r>
        </w:p>
        <w:p w14:paraId="46197A47" w14:textId="13C758C6" w:rsidR="0080384D" w:rsidRPr="007F5B0E" w:rsidRDefault="0080384D" w:rsidP="00F523C8">
          <w:pPr>
            <w:pStyle w:val="Header"/>
            <w:rPr>
              <w:rFonts w:ascii="Arial" w:hAnsi="Arial" w:cs="Arial"/>
              <w:b/>
              <w:sz w:val="24"/>
              <w:szCs w:val="24"/>
            </w:rPr>
          </w:pPr>
        </w:p>
      </w:tc>
      <w:tc>
        <w:tcPr>
          <w:tcW w:w="2882" w:type="dxa"/>
          <w:vAlign w:val="center"/>
        </w:tcPr>
        <w:p w14:paraId="5A74CAD6" w14:textId="1DB87212" w:rsidR="0080384D" w:rsidRPr="00CB6674" w:rsidRDefault="0080384D" w:rsidP="00547769">
          <w:pPr>
            <w:pStyle w:val="Header"/>
            <w:ind w:right="168"/>
            <w:jc w:val="center"/>
            <w:rPr>
              <w:b/>
              <w:sz w:val="32"/>
              <w:szCs w:val="32"/>
            </w:rPr>
          </w:pPr>
        </w:p>
      </w:tc>
      <w:tc>
        <w:tcPr>
          <w:tcW w:w="1602" w:type="dxa"/>
          <w:vAlign w:val="center"/>
        </w:tcPr>
        <w:p w14:paraId="4D9653CD" w14:textId="6F2711F4" w:rsidR="0080384D" w:rsidRPr="00CB6674" w:rsidRDefault="0080384D" w:rsidP="00547769">
          <w:pPr>
            <w:pStyle w:val="Header"/>
            <w:jc w:val="center"/>
            <w:rPr>
              <w:b/>
              <w:sz w:val="32"/>
              <w:szCs w:val="32"/>
            </w:rPr>
          </w:pPr>
        </w:p>
      </w:tc>
    </w:tr>
  </w:tbl>
  <w:p w14:paraId="441DCCCA" w14:textId="148C7FA4" w:rsidR="0080384D" w:rsidRDefault="00070AC0">
    <w:pPr>
      <w:pStyle w:val="Header"/>
    </w:pPr>
    <w:r>
      <w:rPr>
        <w:noProof/>
        <w:lang w:eastAsia="en-GB"/>
      </w:rPr>
      <mc:AlternateContent>
        <mc:Choice Requires="wps">
          <w:drawing>
            <wp:anchor distT="0" distB="0" distL="114300" distR="114300" simplePos="0" relativeHeight="251676672" behindDoc="0" locked="0" layoutInCell="1" allowOverlap="1" wp14:anchorId="16CA9640" wp14:editId="2F0B0997">
              <wp:simplePos x="0" y="0"/>
              <wp:positionH relativeFrom="margin">
                <wp:posOffset>-177800</wp:posOffset>
              </wp:positionH>
              <wp:positionV relativeFrom="paragraph">
                <wp:posOffset>32385</wp:posOffset>
              </wp:positionV>
              <wp:extent cx="6165850" cy="0"/>
              <wp:effectExtent l="0" t="19050" r="25400" b="19050"/>
              <wp:wrapNone/>
              <wp:docPr id="32" name="Straight Connector 32"/>
              <wp:cNvGraphicFramePr/>
              <a:graphic xmlns:a="http://schemas.openxmlformats.org/drawingml/2006/main">
                <a:graphicData uri="http://schemas.microsoft.com/office/word/2010/wordprocessingShape">
                  <wps:wsp>
                    <wps:cNvCnPr/>
                    <wps:spPr>
                      <a:xfrm>
                        <a:off x="0" y="0"/>
                        <a:ext cx="61658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AAA86" id="Straight Connector 32"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2.55pt" to="47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" strokecolor="black [3213]"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multilevel"/>
    <w:tmpl w:val="0000000A"/>
    <w:name w:val="WW8Num10"/>
    <w:lvl w:ilvl="0">
      <w:start w:val="1"/>
      <w:numFmt w:val="bullet"/>
      <w:lvlText w:val=""/>
      <w:lvlJc w:val="left"/>
      <w:pPr>
        <w:tabs>
          <w:tab w:val="num" w:pos="-796"/>
        </w:tabs>
        <w:ind w:left="-436" w:hanging="360"/>
      </w:pPr>
      <w:rPr>
        <w:rFonts w:ascii="Symbol" w:hAnsi="Symbol" w:cs="Symbol"/>
        <w:sz w:val="22"/>
        <w:szCs w:val="22"/>
      </w:rPr>
    </w:lvl>
    <w:lvl w:ilvl="1">
      <w:start w:val="1"/>
      <w:numFmt w:val="bullet"/>
      <w:lvlText w:val="o"/>
      <w:lvlJc w:val="left"/>
      <w:pPr>
        <w:tabs>
          <w:tab w:val="num" w:pos="-796"/>
        </w:tabs>
        <w:ind w:left="284" w:hanging="360"/>
      </w:pPr>
      <w:rPr>
        <w:rFonts w:ascii="Courier New" w:hAnsi="Courier New" w:cs="Courier New"/>
      </w:rPr>
    </w:lvl>
    <w:lvl w:ilvl="2">
      <w:start w:val="1"/>
      <w:numFmt w:val="bullet"/>
      <w:lvlText w:val=""/>
      <w:lvlJc w:val="left"/>
      <w:pPr>
        <w:tabs>
          <w:tab w:val="num" w:pos="-796"/>
        </w:tabs>
        <w:ind w:left="1004" w:hanging="360"/>
      </w:pPr>
      <w:rPr>
        <w:rFonts w:ascii="Wingdings" w:hAnsi="Wingdings" w:cs="Wingdings"/>
      </w:rPr>
    </w:lvl>
    <w:lvl w:ilvl="3">
      <w:start w:val="1"/>
      <w:numFmt w:val="bullet"/>
      <w:lvlText w:val=""/>
      <w:lvlJc w:val="left"/>
      <w:pPr>
        <w:tabs>
          <w:tab w:val="num" w:pos="-796"/>
        </w:tabs>
        <w:ind w:left="1724" w:hanging="360"/>
      </w:pPr>
      <w:rPr>
        <w:rFonts w:ascii="Symbol" w:hAnsi="Symbol" w:cs="Symbol"/>
        <w:sz w:val="22"/>
        <w:szCs w:val="22"/>
      </w:rPr>
    </w:lvl>
    <w:lvl w:ilvl="4">
      <w:start w:val="1"/>
      <w:numFmt w:val="bullet"/>
      <w:lvlText w:val="o"/>
      <w:lvlJc w:val="left"/>
      <w:pPr>
        <w:tabs>
          <w:tab w:val="num" w:pos="-796"/>
        </w:tabs>
        <w:ind w:left="2444" w:hanging="360"/>
      </w:pPr>
      <w:rPr>
        <w:rFonts w:ascii="Courier New" w:hAnsi="Courier New" w:cs="Courier New"/>
      </w:rPr>
    </w:lvl>
    <w:lvl w:ilvl="5">
      <w:start w:val="1"/>
      <w:numFmt w:val="bullet"/>
      <w:lvlText w:val=""/>
      <w:lvlJc w:val="left"/>
      <w:pPr>
        <w:tabs>
          <w:tab w:val="num" w:pos="-796"/>
        </w:tabs>
        <w:ind w:left="3164" w:hanging="360"/>
      </w:pPr>
      <w:rPr>
        <w:rFonts w:ascii="Wingdings" w:hAnsi="Wingdings" w:cs="Wingdings"/>
      </w:rPr>
    </w:lvl>
    <w:lvl w:ilvl="6">
      <w:start w:val="1"/>
      <w:numFmt w:val="bullet"/>
      <w:lvlText w:val=""/>
      <w:lvlJc w:val="left"/>
      <w:pPr>
        <w:tabs>
          <w:tab w:val="num" w:pos="-796"/>
        </w:tabs>
        <w:ind w:left="3884" w:hanging="360"/>
      </w:pPr>
      <w:rPr>
        <w:rFonts w:ascii="Symbol" w:hAnsi="Symbol" w:cs="Symbol"/>
        <w:sz w:val="22"/>
        <w:szCs w:val="22"/>
      </w:rPr>
    </w:lvl>
    <w:lvl w:ilvl="7">
      <w:start w:val="1"/>
      <w:numFmt w:val="bullet"/>
      <w:lvlText w:val="o"/>
      <w:lvlJc w:val="left"/>
      <w:pPr>
        <w:tabs>
          <w:tab w:val="num" w:pos="-796"/>
        </w:tabs>
        <w:ind w:left="4604" w:hanging="360"/>
      </w:pPr>
      <w:rPr>
        <w:rFonts w:ascii="Courier New" w:hAnsi="Courier New" w:cs="Courier New"/>
      </w:rPr>
    </w:lvl>
    <w:lvl w:ilvl="8">
      <w:start w:val="1"/>
      <w:numFmt w:val="bullet"/>
      <w:lvlText w:val=""/>
      <w:lvlJc w:val="left"/>
      <w:pPr>
        <w:tabs>
          <w:tab w:val="num" w:pos="-796"/>
        </w:tabs>
        <w:ind w:left="5324" w:hanging="360"/>
      </w:pPr>
      <w:rPr>
        <w:rFonts w:ascii="Wingdings" w:hAnsi="Wingdings" w:cs="Wingdings"/>
      </w:rPr>
    </w:lvl>
  </w:abstractNum>
  <w:abstractNum w:abstractNumId="1" w15:restartNumberingAfterBreak="0">
    <w:nsid w:val="006674D4"/>
    <w:multiLevelType w:val="hybridMultilevel"/>
    <w:tmpl w:val="DBD06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C6951"/>
    <w:multiLevelType w:val="hybridMultilevel"/>
    <w:tmpl w:val="3A866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06634"/>
    <w:multiLevelType w:val="hybridMultilevel"/>
    <w:tmpl w:val="F68E4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C7712"/>
    <w:multiLevelType w:val="hybridMultilevel"/>
    <w:tmpl w:val="8158B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A3772"/>
    <w:multiLevelType w:val="hybridMultilevel"/>
    <w:tmpl w:val="7B886B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C32377"/>
    <w:multiLevelType w:val="hybridMultilevel"/>
    <w:tmpl w:val="7CAA0944"/>
    <w:lvl w:ilvl="0" w:tplc="08090001">
      <w:start w:val="1"/>
      <w:numFmt w:val="bullet"/>
      <w:lvlText w:val=""/>
      <w:lvlJc w:val="left"/>
      <w:pPr>
        <w:ind w:left="720" w:hanging="360"/>
      </w:pPr>
      <w:rPr>
        <w:rFonts w:ascii="Symbol" w:hAnsi="Symbol" w:hint="default"/>
      </w:rPr>
    </w:lvl>
    <w:lvl w:ilvl="1" w:tplc="F67EFDBC">
      <w:start w:val="4"/>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79222C3"/>
    <w:multiLevelType w:val="hybridMultilevel"/>
    <w:tmpl w:val="BA78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56EC5"/>
    <w:multiLevelType w:val="hybridMultilevel"/>
    <w:tmpl w:val="7CC2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B65BE"/>
    <w:multiLevelType w:val="hybridMultilevel"/>
    <w:tmpl w:val="A6B60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5E661F"/>
    <w:multiLevelType w:val="hybridMultilevel"/>
    <w:tmpl w:val="AE127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96EE1"/>
    <w:multiLevelType w:val="hybridMultilevel"/>
    <w:tmpl w:val="8BA0198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D9321A6"/>
    <w:multiLevelType w:val="hybridMultilevel"/>
    <w:tmpl w:val="1F7E9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410A33"/>
    <w:multiLevelType w:val="hybridMultilevel"/>
    <w:tmpl w:val="AF7A5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A35123"/>
    <w:multiLevelType w:val="hybridMultilevel"/>
    <w:tmpl w:val="E560551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F1A5C17"/>
    <w:multiLevelType w:val="hybridMultilevel"/>
    <w:tmpl w:val="734A4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7659248">
    <w:abstractNumId w:val="9"/>
  </w:num>
  <w:num w:numId="2" w16cid:durableId="935407301">
    <w:abstractNumId w:val="6"/>
  </w:num>
  <w:num w:numId="3" w16cid:durableId="238947660">
    <w:abstractNumId w:val="11"/>
  </w:num>
  <w:num w:numId="4" w16cid:durableId="1762870122">
    <w:abstractNumId w:val="14"/>
  </w:num>
  <w:num w:numId="5" w16cid:durableId="1307273894">
    <w:abstractNumId w:val="5"/>
  </w:num>
  <w:num w:numId="6" w16cid:durableId="1750538460">
    <w:abstractNumId w:val="12"/>
  </w:num>
  <w:num w:numId="7" w16cid:durableId="1709259966">
    <w:abstractNumId w:val="4"/>
  </w:num>
  <w:num w:numId="8" w16cid:durableId="1334601941">
    <w:abstractNumId w:val="3"/>
  </w:num>
  <w:num w:numId="9" w16cid:durableId="703553971">
    <w:abstractNumId w:val="10"/>
  </w:num>
  <w:num w:numId="10" w16cid:durableId="1249998955">
    <w:abstractNumId w:val="13"/>
  </w:num>
  <w:num w:numId="11" w16cid:durableId="455415507">
    <w:abstractNumId w:val="8"/>
  </w:num>
  <w:num w:numId="12" w16cid:durableId="865366865">
    <w:abstractNumId w:val="7"/>
  </w:num>
  <w:num w:numId="13" w16cid:durableId="680006256">
    <w:abstractNumId w:val="1"/>
  </w:num>
  <w:num w:numId="14" w16cid:durableId="1672490413">
    <w:abstractNumId w:val="2"/>
  </w:num>
  <w:num w:numId="15" w16cid:durableId="1945843866">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292"/>
    <w:rsid w:val="00001702"/>
    <w:rsid w:val="00002023"/>
    <w:rsid w:val="00005CAA"/>
    <w:rsid w:val="00011D04"/>
    <w:rsid w:val="00012B59"/>
    <w:rsid w:val="00013796"/>
    <w:rsid w:val="00015E83"/>
    <w:rsid w:val="000323B5"/>
    <w:rsid w:val="000341CF"/>
    <w:rsid w:val="000416E1"/>
    <w:rsid w:val="00042207"/>
    <w:rsid w:val="00044686"/>
    <w:rsid w:val="00047BCF"/>
    <w:rsid w:val="000518E4"/>
    <w:rsid w:val="000523BC"/>
    <w:rsid w:val="000572AD"/>
    <w:rsid w:val="00061DD9"/>
    <w:rsid w:val="00066CA0"/>
    <w:rsid w:val="00070AC0"/>
    <w:rsid w:val="00072B33"/>
    <w:rsid w:val="00073A8A"/>
    <w:rsid w:val="00077029"/>
    <w:rsid w:val="000776D0"/>
    <w:rsid w:val="00087170"/>
    <w:rsid w:val="000874DF"/>
    <w:rsid w:val="00091CD9"/>
    <w:rsid w:val="00093B17"/>
    <w:rsid w:val="00093F28"/>
    <w:rsid w:val="000A08A7"/>
    <w:rsid w:val="000B23BC"/>
    <w:rsid w:val="000B5052"/>
    <w:rsid w:val="000B77CF"/>
    <w:rsid w:val="000C2FB5"/>
    <w:rsid w:val="000C410B"/>
    <w:rsid w:val="000D0E3F"/>
    <w:rsid w:val="000D5124"/>
    <w:rsid w:val="000D686D"/>
    <w:rsid w:val="000E423B"/>
    <w:rsid w:val="000F2586"/>
    <w:rsid w:val="000F2B99"/>
    <w:rsid w:val="0010377D"/>
    <w:rsid w:val="00121D46"/>
    <w:rsid w:val="00124934"/>
    <w:rsid w:val="00130905"/>
    <w:rsid w:val="001311F0"/>
    <w:rsid w:val="00135D3E"/>
    <w:rsid w:val="00136FD7"/>
    <w:rsid w:val="00140AF8"/>
    <w:rsid w:val="00144624"/>
    <w:rsid w:val="00144B98"/>
    <w:rsid w:val="00154BA2"/>
    <w:rsid w:val="00164241"/>
    <w:rsid w:val="00164F95"/>
    <w:rsid w:val="00170E88"/>
    <w:rsid w:val="00176BB9"/>
    <w:rsid w:val="0018016B"/>
    <w:rsid w:val="00187925"/>
    <w:rsid w:val="00187DB0"/>
    <w:rsid w:val="00197580"/>
    <w:rsid w:val="00197DFC"/>
    <w:rsid w:val="001A0E31"/>
    <w:rsid w:val="001A31DC"/>
    <w:rsid w:val="001A4655"/>
    <w:rsid w:val="001A7427"/>
    <w:rsid w:val="001B089E"/>
    <w:rsid w:val="001B47CA"/>
    <w:rsid w:val="001B5A61"/>
    <w:rsid w:val="001B624E"/>
    <w:rsid w:val="001B625C"/>
    <w:rsid w:val="001C0419"/>
    <w:rsid w:val="001C59FD"/>
    <w:rsid w:val="001D1744"/>
    <w:rsid w:val="001D402C"/>
    <w:rsid w:val="001E0B1F"/>
    <w:rsid w:val="001E2CBD"/>
    <w:rsid w:val="001E5CBC"/>
    <w:rsid w:val="001F0C49"/>
    <w:rsid w:val="001F3302"/>
    <w:rsid w:val="001F3EA8"/>
    <w:rsid w:val="001F62DF"/>
    <w:rsid w:val="00207DE6"/>
    <w:rsid w:val="00215336"/>
    <w:rsid w:val="00220DA5"/>
    <w:rsid w:val="00221267"/>
    <w:rsid w:val="002241DA"/>
    <w:rsid w:val="0023106E"/>
    <w:rsid w:val="002318FD"/>
    <w:rsid w:val="00232564"/>
    <w:rsid w:val="00236D3F"/>
    <w:rsid w:val="00240676"/>
    <w:rsid w:val="00240C2C"/>
    <w:rsid w:val="002440AB"/>
    <w:rsid w:val="002539CA"/>
    <w:rsid w:val="00256336"/>
    <w:rsid w:val="00262904"/>
    <w:rsid w:val="002639BF"/>
    <w:rsid w:val="00264017"/>
    <w:rsid w:val="00264D99"/>
    <w:rsid w:val="00266358"/>
    <w:rsid w:val="002852DD"/>
    <w:rsid w:val="00285BE7"/>
    <w:rsid w:val="00290FD7"/>
    <w:rsid w:val="0029281E"/>
    <w:rsid w:val="002938D3"/>
    <w:rsid w:val="002959A2"/>
    <w:rsid w:val="0029615C"/>
    <w:rsid w:val="00297E40"/>
    <w:rsid w:val="002A08F4"/>
    <w:rsid w:val="002A0EB2"/>
    <w:rsid w:val="002A243C"/>
    <w:rsid w:val="002A27F3"/>
    <w:rsid w:val="002A28D9"/>
    <w:rsid w:val="002B27B1"/>
    <w:rsid w:val="002C42C7"/>
    <w:rsid w:val="002D2A20"/>
    <w:rsid w:val="002D7F9C"/>
    <w:rsid w:val="002E322F"/>
    <w:rsid w:val="002E344B"/>
    <w:rsid w:val="002E46E5"/>
    <w:rsid w:val="002E7B30"/>
    <w:rsid w:val="002F2BEB"/>
    <w:rsid w:val="0030059B"/>
    <w:rsid w:val="00316DE9"/>
    <w:rsid w:val="00317789"/>
    <w:rsid w:val="00323BDA"/>
    <w:rsid w:val="00324EA9"/>
    <w:rsid w:val="0032503E"/>
    <w:rsid w:val="00332E2C"/>
    <w:rsid w:val="00336DB0"/>
    <w:rsid w:val="0034073A"/>
    <w:rsid w:val="00341228"/>
    <w:rsid w:val="00342A3F"/>
    <w:rsid w:val="00360089"/>
    <w:rsid w:val="003607BE"/>
    <w:rsid w:val="00361688"/>
    <w:rsid w:val="003672BA"/>
    <w:rsid w:val="0037078A"/>
    <w:rsid w:val="00372927"/>
    <w:rsid w:val="00387B4C"/>
    <w:rsid w:val="00395792"/>
    <w:rsid w:val="003A1636"/>
    <w:rsid w:val="003A4CBC"/>
    <w:rsid w:val="003A546F"/>
    <w:rsid w:val="003B06F6"/>
    <w:rsid w:val="003B381D"/>
    <w:rsid w:val="003B7D6B"/>
    <w:rsid w:val="003C1280"/>
    <w:rsid w:val="003C3670"/>
    <w:rsid w:val="003C5D7D"/>
    <w:rsid w:val="003C6ACC"/>
    <w:rsid w:val="003C773D"/>
    <w:rsid w:val="003D1628"/>
    <w:rsid w:val="003E688B"/>
    <w:rsid w:val="003F02D4"/>
    <w:rsid w:val="003F0855"/>
    <w:rsid w:val="003F21ED"/>
    <w:rsid w:val="003F3E2A"/>
    <w:rsid w:val="003F4D17"/>
    <w:rsid w:val="00402D2D"/>
    <w:rsid w:val="00402E65"/>
    <w:rsid w:val="00406436"/>
    <w:rsid w:val="00415559"/>
    <w:rsid w:val="004174F6"/>
    <w:rsid w:val="00421ED0"/>
    <w:rsid w:val="00424BCD"/>
    <w:rsid w:val="00425062"/>
    <w:rsid w:val="00430563"/>
    <w:rsid w:val="00431153"/>
    <w:rsid w:val="004337B2"/>
    <w:rsid w:val="00434A5F"/>
    <w:rsid w:val="00437C2D"/>
    <w:rsid w:val="00441836"/>
    <w:rsid w:val="004429C5"/>
    <w:rsid w:val="00446457"/>
    <w:rsid w:val="004511CF"/>
    <w:rsid w:val="00451B14"/>
    <w:rsid w:val="00455A08"/>
    <w:rsid w:val="00455E6E"/>
    <w:rsid w:val="00457524"/>
    <w:rsid w:val="004630E9"/>
    <w:rsid w:val="00465274"/>
    <w:rsid w:val="0046653B"/>
    <w:rsid w:val="00471E56"/>
    <w:rsid w:val="00473989"/>
    <w:rsid w:val="00487657"/>
    <w:rsid w:val="00494B40"/>
    <w:rsid w:val="004A3DED"/>
    <w:rsid w:val="004A4951"/>
    <w:rsid w:val="004B02C2"/>
    <w:rsid w:val="004B0F37"/>
    <w:rsid w:val="004B2A64"/>
    <w:rsid w:val="004B391E"/>
    <w:rsid w:val="004B7681"/>
    <w:rsid w:val="004C1647"/>
    <w:rsid w:val="004C4DBD"/>
    <w:rsid w:val="004C6870"/>
    <w:rsid w:val="004C7AD9"/>
    <w:rsid w:val="004D2C45"/>
    <w:rsid w:val="004D7EC9"/>
    <w:rsid w:val="004E01FF"/>
    <w:rsid w:val="004E48B6"/>
    <w:rsid w:val="004F1A30"/>
    <w:rsid w:val="00502FEF"/>
    <w:rsid w:val="00511146"/>
    <w:rsid w:val="00511A87"/>
    <w:rsid w:val="00525FB5"/>
    <w:rsid w:val="005264E8"/>
    <w:rsid w:val="005406D1"/>
    <w:rsid w:val="00541E0E"/>
    <w:rsid w:val="00542970"/>
    <w:rsid w:val="00547769"/>
    <w:rsid w:val="00560969"/>
    <w:rsid w:val="00562AC5"/>
    <w:rsid w:val="00570EB7"/>
    <w:rsid w:val="00571B64"/>
    <w:rsid w:val="00572D20"/>
    <w:rsid w:val="00575B7F"/>
    <w:rsid w:val="00583562"/>
    <w:rsid w:val="00587B4E"/>
    <w:rsid w:val="0059672B"/>
    <w:rsid w:val="005A317C"/>
    <w:rsid w:val="005A33BD"/>
    <w:rsid w:val="005A3CEF"/>
    <w:rsid w:val="005A6A6F"/>
    <w:rsid w:val="005B65FE"/>
    <w:rsid w:val="005C4265"/>
    <w:rsid w:val="005C7187"/>
    <w:rsid w:val="005C72C2"/>
    <w:rsid w:val="005D08D6"/>
    <w:rsid w:val="005D101C"/>
    <w:rsid w:val="005D63F5"/>
    <w:rsid w:val="005D6985"/>
    <w:rsid w:val="005E071F"/>
    <w:rsid w:val="005E22B1"/>
    <w:rsid w:val="005E4F90"/>
    <w:rsid w:val="005E63F8"/>
    <w:rsid w:val="006100DE"/>
    <w:rsid w:val="00612DC8"/>
    <w:rsid w:val="00615746"/>
    <w:rsid w:val="006239AF"/>
    <w:rsid w:val="006366E8"/>
    <w:rsid w:val="00641C50"/>
    <w:rsid w:val="00652C81"/>
    <w:rsid w:val="006530F1"/>
    <w:rsid w:val="00654152"/>
    <w:rsid w:val="00655FAC"/>
    <w:rsid w:val="006564C0"/>
    <w:rsid w:val="00666527"/>
    <w:rsid w:val="006710AC"/>
    <w:rsid w:val="00671494"/>
    <w:rsid w:val="00672D05"/>
    <w:rsid w:val="0067486C"/>
    <w:rsid w:val="00674B36"/>
    <w:rsid w:val="0068637A"/>
    <w:rsid w:val="006873AD"/>
    <w:rsid w:val="0069202A"/>
    <w:rsid w:val="00694CF7"/>
    <w:rsid w:val="006A19C1"/>
    <w:rsid w:val="006A438D"/>
    <w:rsid w:val="006B0EB3"/>
    <w:rsid w:val="006B1510"/>
    <w:rsid w:val="006B240D"/>
    <w:rsid w:val="006C6CF9"/>
    <w:rsid w:val="006D01A7"/>
    <w:rsid w:val="006D2358"/>
    <w:rsid w:val="006E7CFA"/>
    <w:rsid w:val="006F064F"/>
    <w:rsid w:val="006F4360"/>
    <w:rsid w:val="00702AAB"/>
    <w:rsid w:val="00704839"/>
    <w:rsid w:val="007052E5"/>
    <w:rsid w:val="00710D78"/>
    <w:rsid w:val="00712CCA"/>
    <w:rsid w:val="00716BF7"/>
    <w:rsid w:val="00716C0A"/>
    <w:rsid w:val="00723A22"/>
    <w:rsid w:val="00730421"/>
    <w:rsid w:val="00731622"/>
    <w:rsid w:val="00734EB8"/>
    <w:rsid w:val="00737254"/>
    <w:rsid w:val="007404D8"/>
    <w:rsid w:val="00740E18"/>
    <w:rsid w:val="00741BFA"/>
    <w:rsid w:val="007522BF"/>
    <w:rsid w:val="00754D0E"/>
    <w:rsid w:val="007561E1"/>
    <w:rsid w:val="00756669"/>
    <w:rsid w:val="00765ADC"/>
    <w:rsid w:val="0077385E"/>
    <w:rsid w:val="007742B2"/>
    <w:rsid w:val="007773D5"/>
    <w:rsid w:val="00785B23"/>
    <w:rsid w:val="00793595"/>
    <w:rsid w:val="007968B9"/>
    <w:rsid w:val="007A2BBC"/>
    <w:rsid w:val="007A6601"/>
    <w:rsid w:val="007A7E7B"/>
    <w:rsid w:val="007B266F"/>
    <w:rsid w:val="007B2B49"/>
    <w:rsid w:val="007C04D0"/>
    <w:rsid w:val="007C3762"/>
    <w:rsid w:val="007C51A5"/>
    <w:rsid w:val="007C6C38"/>
    <w:rsid w:val="007D6493"/>
    <w:rsid w:val="007E175C"/>
    <w:rsid w:val="007E3292"/>
    <w:rsid w:val="007F08FA"/>
    <w:rsid w:val="007F2FE7"/>
    <w:rsid w:val="007F3103"/>
    <w:rsid w:val="007F3D15"/>
    <w:rsid w:val="007F5B0E"/>
    <w:rsid w:val="007F7F21"/>
    <w:rsid w:val="0080384D"/>
    <w:rsid w:val="008109E2"/>
    <w:rsid w:val="00815413"/>
    <w:rsid w:val="00821DA9"/>
    <w:rsid w:val="008248E5"/>
    <w:rsid w:val="00824B6D"/>
    <w:rsid w:val="00826089"/>
    <w:rsid w:val="00830921"/>
    <w:rsid w:val="00837283"/>
    <w:rsid w:val="00841693"/>
    <w:rsid w:val="0084235F"/>
    <w:rsid w:val="00845954"/>
    <w:rsid w:val="0084697C"/>
    <w:rsid w:val="00850A0B"/>
    <w:rsid w:val="008518EC"/>
    <w:rsid w:val="00854FE6"/>
    <w:rsid w:val="008554D1"/>
    <w:rsid w:val="008632A2"/>
    <w:rsid w:val="00864944"/>
    <w:rsid w:val="008650D2"/>
    <w:rsid w:val="008716D8"/>
    <w:rsid w:val="008726FE"/>
    <w:rsid w:val="00874351"/>
    <w:rsid w:val="008757B0"/>
    <w:rsid w:val="00891C89"/>
    <w:rsid w:val="00894842"/>
    <w:rsid w:val="008971B4"/>
    <w:rsid w:val="008A6D95"/>
    <w:rsid w:val="008B1BE5"/>
    <w:rsid w:val="008B5790"/>
    <w:rsid w:val="008B7335"/>
    <w:rsid w:val="008C04A9"/>
    <w:rsid w:val="008C3385"/>
    <w:rsid w:val="008C45FC"/>
    <w:rsid w:val="008C5CEA"/>
    <w:rsid w:val="008F068D"/>
    <w:rsid w:val="008F282C"/>
    <w:rsid w:val="008F4AEC"/>
    <w:rsid w:val="008F68E9"/>
    <w:rsid w:val="00904DDA"/>
    <w:rsid w:val="00904FE0"/>
    <w:rsid w:val="00905E8B"/>
    <w:rsid w:val="0091208F"/>
    <w:rsid w:val="00913797"/>
    <w:rsid w:val="00917079"/>
    <w:rsid w:val="00932833"/>
    <w:rsid w:val="0093293F"/>
    <w:rsid w:val="00933004"/>
    <w:rsid w:val="00935E9C"/>
    <w:rsid w:val="0093776C"/>
    <w:rsid w:val="00950231"/>
    <w:rsid w:val="00955BB3"/>
    <w:rsid w:val="00962B24"/>
    <w:rsid w:val="0096603A"/>
    <w:rsid w:val="009727AE"/>
    <w:rsid w:val="00973F3F"/>
    <w:rsid w:val="00982B77"/>
    <w:rsid w:val="00993525"/>
    <w:rsid w:val="009972CF"/>
    <w:rsid w:val="009A3621"/>
    <w:rsid w:val="009B1D3C"/>
    <w:rsid w:val="009B3CD1"/>
    <w:rsid w:val="009B3FAB"/>
    <w:rsid w:val="009B623F"/>
    <w:rsid w:val="009B6EF3"/>
    <w:rsid w:val="009C0ACE"/>
    <w:rsid w:val="009D1084"/>
    <w:rsid w:val="009D2943"/>
    <w:rsid w:val="009E60EF"/>
    <w:rsid w:val="009E6765"/>
    <w:rsid w:val="009E749C"/>
    <w:rsid w:val="009F1FDA"/>
    <w:rsid w:val="009F606A"/>
    <w:rsid w:val="009F6A78"/>
    <w:rsid w:val="00A150E2"/>
    <w:rsid w:val="00A159E8"/>
    <w:rsid w:val="00A33D88"/>
    <w:rsid w:val="00A341AB"/>
    <w:rsid w:val="00A3716F"/>
    <w:rsid w:val="00A4164F"/>
    <w:rsid w:val="00A423FE"/>
    <w:rsid w:val="00A43590"/>
    <w:rsid w:val="00A45265"/>
    <w:rsid w:val="00A502FC"/>
    <w:rsid w:val="00A505D1"/>
    <w:rsid w:val="00A50FF0"/>
    <w:rsid w:val="00A53D8F"/>
    <w:rsid w:val="00A65C73"/>
    <w:rsid w:val="00A738A6"/>
    <w:rsid w:val="00A86E27"/>
    <w:rsid w:val="00A87A9E"/>
    <w:rsid w:val="00A93D58"/>
    <w:rsid w:val="00A94908"/>
    <w:rsid w:val="00AA1332"/>
    <w:rsid w:val="00AA1D32"/>
    <w:rsid w:val="00AA20C9"/>
    <w:rsid w:val="00AA464A"/>
    <w:rsid w:val="00AA508E"/>
    <w:rsid w:val="00AB1154"/>
    <w:rsid w:val="00AB20BC"/>
    <w:rsid w:val="00AB3953"/>
    <w:rsid w:val="00AC4D33"/>
    <w:rsid w:val="00AC74B8"/>
    <w:rsid w:val="00AD4BD8"/>
    <w:rsid w:val="00AE2937"/>
    <w:rsid w:val="00AE57D0"/>
    <w:rsid w:val="00B03E87"/>
    <w:rsid w:val="00B06128"/>
    <w:rsid w:val="00B07AE5"/>
    <w:rsid w:val="00B10014"/>
    <w:rsid w:val="00B27CA0"/>
    <w:rsid w:val="00B36468"/>
    <w:rsid w:val="00B474BB"/>
    <w:rsid w:val="00B5331A"/>
    <w:rsid w:val="00B561EF"/>
    <w:rsid w:val="00B603B3"/>
    <w:rsid w:val="00B67E92"/>
    <w:rsid w:val="00B7168E"/>
    <w:rsid w:val="00B72165"/>
    <w:rsid w:val="00B76322"/>
    <w:rsid w:val="00B80935"/>
    <w:rsid w:val="00B81D6C"/>
    <w:rsid w:val="00B86B5A"/>
    <w:rsid w:val="00B86E48"/>
    <w:rsid w:val="00B92190"/>
    <w:rsid w:val="00B929CE"/>
    <w:rsid w:val="00B969ED"/>
    <w:rsid w:val="00BA0262"/>
    <w:rsid w:val="00BC4C7D"/>
    <w:rsid w:val="00BC6725"/>
    <w:rsid w:val="00BC6C4F"/>
    <w:rsid w:val="00BC6D6B"/>
    <w:rsid w:val="00BC7630"/>
    <w:rsid w:val="00BD2FE1"/>
    <w:rsid w:val="00BD4C3B"/>
    <w:rsid w:val="00BF1335"/>
    <w:rsid w:val="00BF1E80"/>
    <w:rsid w:val="00BF395F"/>
    <w:rsid w:val="00BF4202"/>
    <w:rsid w:val="00BF74C7"/>
    <w:rsid w:val="00C02C7B"/>
    <w:rsid w:val="00C10C0A"/>
    <w:rsid w:val="00C13637"/>
    <w:rsid w:val="00C13DFF"/>
    <w:rsid w:val="00C20850"/>
    <w:rsid w:val="00C362BB"/>
    <w:rsid w:val="00C37E8C"/>
    <w:rsid w:val="00C41714"/>
    <w:rsid w:val="00C42DD6"/>
    <w:rsid w:val="00C55AED"/>
    <w:rsid w:val="00C60B6D"/>
    <w:rsid w:val="00C6251B"/>
    <w:rsid w:val="00C637B1"/>
    <w:rsid w:val="00C67E55"/>
    <w:rsid w:val="00C72508"/>
    <w:rsid w:val="00C72618"/>
    <w:rsid w:val="00C737CA"/>
    <w:rsid w:val="00C74B80"/>
    <w:rsid w:val="00C75074"/>
    <w:rsid w:val="00C93DC4"/>
    <w:rsid w:val="00C976B0"/>
    <w:rsid w:val="00CA1A77"/>
    <w:rsid w:val="00CB169E"/>
    <w:rsid w:val="00CB26A7"/>
    <w:rsid w:val="00CB6674"/>
    <w:rsid w:val="00CC6656"/>
    <w:rsid w:val="00CD2214"/>
    <w:rsid w:val="00CD276D"/>
    <w:rsid w:val="00CD5CD2"/>
    <w:rsid w:val="00CD6F84"/>
    <w:rsid w:val="00CE3B04"/>
    <w:rsid w:val="00CE7BD1"/>
    <w:rsid w:val="00CF70EA"/>
    <w:rsid w:val="00D13168"/>
    <w:rsid w:val="00D20377"/>
    <w:rsid w:val="00D24ADD"/>
    <w:rsid w:val="00D370BA"/>
    <w:rsid w:val="00D404ED"/>
    <w:rsid w:val="00D42300"/>
    <w:rsid w:val="00D45C5E"/>
    <w:rsid w:val="00D47A15"/>
    <w:rsid w:val="00D50293"/>
    <w:rsid w:val="00D5509F"/>
    <w:rsid w:val="00D5513C"/>
    <w:rsid w:val="00D73607"/>
    <w:rsid w:val="00D82CC5"/>
    <w:rsid w:val="00D87D6F"/>
    <w:rsid w:val="00D9033F"/>
    <w:rsid w:val="00D90B87"/>
    <w:rsid w:val="00DA6B9D"/>
    <w:rsid w:val="00DB3B75"/>
    <w:rsid w:val="00DB59F1"/>
    <w:rsid w:val="00DB77DC"/>
    <w:rsid w:val="00DC77C3"/>
    <w:rsid w:val="00DD2825"/>
    <w:rsid w:val="00DE037B"/>
    <w:rsid w:val="00DE2C76"/>
    <w:rsid w:val="00DE2D45"/>
    <w:rsid w:val="00DF1AD5"/>
    <w:rsid w:val="00DF2C65"/>
    <w:rsid w:val="00DF2DF4"/>
    <w:rsid w:val="00DF6B67"/>
    <w:rsid w:val="00DF7CB0"/>
    <w:rsid w:val="00E01EF8"/>
    <w:rsid w:val="00E10C99"/>
    <w:rsid w:val="00E1363F"/>
    <w:rsid w:val="00E22394"/>
    <w:rsid w:val="00E32168"/>
    <w:rsid w:val="00E3680D"/>
    <w:rsid w:val="00E4020F"/>
    <w:rsid w:val="00E41FDF"/>
    <w:rsid w:val="00E422C9"/>
    <w:rsid w:val="00E4310A"/>
    <w:rsid w:val="00E43B2A"/>
    <w:rsid w:val="00E441E6"/>
    <w:rsid w:val="00E52AEF"/>
    <w:rsid w:val="00E55694"/>
    <w:rsid w:val="00E601B5"/>
    <w:rsid w:val="00E62328"/>
    <w:rsid w:val="00E6596C"/>
    <w:rsid w:val="00E7038A"/>
    <w:rsid w:val="00E71964"/>
    <w:rsid w:val="00E82236"/>
    <w:rsid w:val="00E834E8"/>
    <w:rsid w:val="00E845E0"/>
    <w:rsid w:val="00E86A8B"/>
    <w:rsid w:val="00E9295E"/>
    <w:rsid w:val="00E92FA0"/>
    <w:rsid w:val="00EA10DF"/>
    <w:rsid w:val="00EA5274"/>
    <w:rsid w:val="00EB13AD"/>
    <w:rsid w:val="00EB141B"/>
    <w:rsid w:val="00EB37C0"/>
    <w:rsid w:val="00EB3ECE"/>
    <w:rsid w:val="00EC03E2"/>
    <w:rsid w:val="00EC73E4"/>
    <w:rsid w:val="00EC7AE5"/>
    <w:rsid w:val="00EE5360"/>
    <w:rsid w:val="00EE6AF7"/>
    <w:rsid w:val="00EE6DE3"/>
    <w:rsid w:val="00EF09BD"/>
    <w:rsid w:val="00EF56F6"/>
    <w:rsid w:val="00F06164"/>
    <w:rsid w:val="00F1276A"/>
    <w:rsid w:val="00F1447A"/>
    <w:rsid w:val="00F2181B"/>
    <w:rsid w:val="00F301A5"/>
    <w:rsid w:val="00F30B41"/>
    <w:rsid w:val="00F33333"/>
    <w:rsid w:val="00F34BEF"/>
    <w:rsid w:val="00F37821"/>
    <w:rsid w:val="00F37FC4"/>
    <w:rsid w:val="00F510D6"/>
    <w:rsid w:val="00F523C8"/>
    <w:rsid w:val="00F57C85"/>
    <w:rsid w:val="00F6089A"/>
    <w:rsid w:val="00F71F0E"/>
    <w:rsid w:val="00F7256D"/>
    <w:rsid w:val="00F74B2E"/>
    <w:rsid w:val="00F8071C"/>
    <w:rsid w:val="00F8663C"/>
    <w:rsid w:val="00F86C23"/>
    <w:rsid w:val="00F90338"/>
    <w:rsid w:val="00F92230"/>
    <w:rsid w:val="00F92693"/>
    <w:rsid w:val="00F96A58"/>
    <w:rsid w:val="00F97693"/>
    <w:rsid w:val="00FA01AE"/>
    <w:rsid w:val="00FA091A"/>
    <w:rsid w:val="00FA1CED"/>
    <w:rsid w:val="00FA4E7B"/>
    <w:rsid w:val="00FB0D20"/>
    <w:rsid w:val="00FB23BF"/>
    <w:rsid w:val="00FB705D"/>
    <w:rsid w:val="00FC12F6"/>
    <w:rsid w:val="00FD0986"/>
    <w:rsid w:val="00FE58BA"/>
    <w:rsid w:val="00FF1290"/>
    <w:rsid w:val="00FF39C1"/>
    <w:rsid w:val="00FF46BE"/>
    <w:rsid w:val="00FF7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7A264"/>
  <w15:docId w15:val="{C066DDC6-E880-4C3A-BC94-2BA2CB97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7CF"/>
  </w:style>
  <w:style w:type="paragraph" w:styleId="Heading1">
    <w:name w:val="heading 1"/>
    <w:basedOn w:val="Normal"/>
    <w:next w:val="Normal"/>
    <w:link w:val="Heading1Char"/>
    <w:uiPriority w:val="9"/>
    <w:qFormat/>
    <w:rsid w:val="001F3EA8"/>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1F3E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3D162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C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CF7"/>
  </w:style>
  <w:style w:type="paragraph" w:styleId="Footer">
    <w:name w:val="footer"/>
    <w:basedOn w:val="Normal"/>
    <w:link w:val="FooterChar"/>
    <w:uiPriority w:val="99"/>
    <w:unhideWhenUsed/>
    <w:rsid w:val="00694C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CF7"/>
  </w:style>
  <w:style w:type="paragraph" w:styleId="BalloonText">
    <w:name w:val="Balloon Text"/>
    <w:basedOn w:val="Normal"/>
    <w:link w:val="BalloonTextChar"/>
    <w:uiPriority w:val="99"/>
    <w:semiHidden/>
    <w:unhideWhenUsed/>
    <w:rsid w:val="00694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CF7"/>
    <w:rPr>
      <w:rFonts w:ascii="Tahoma" w:hAnsi="Tahoma" w:cs="Tahoma"/>
      <w:sz w:val="16"/>
      <w:szCs w:val="16"/>
    </w:rPr>
  </w:style>
  <w:style w:type="table" w:styleId="TableGrid">
    <w:name w:val="Table Grid"/>
    <w:basedOn w:val="TableNormal"/>
    <w:rsid w:val="00061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E175C"/>
    <w:rPr>
      <w:color w:val="0000FF"/>
      <w:u w:val="single"/>
    </w:rPr>
  </w:style>
  <w:style w:type="paragraph" w:styleId="TOC1">
    <w:name w:val="toc 1"/>
    <w:basedOn w:val="Normal"/>
    <w:next w:val="Normal"/>
    <w:autoRedefine/>
    <w:semiHidden/>
    <w:rsid w:val="007E175C"/>
    <w:pPr>
      <w:spacing w:after="0" w:line="240" w:lineRule="auto"/>
    </w:pPr>
    <w:rPr>
      <w:rFonts w:ascii="Times New Roman" w:eastAsia="Times New Roman" w:hAnsi="Times New Roman" w:cs="Times New Roman"/>
      <w:sz w:val="24"/>
      <w:szCs w:val="20"/>
    </w:rPr>
  </w:style>
  <w:style w:type="paragraph" w:styleId="ListParagraph">
    <w:name w:val="List Paragraph"/>
    <w:aliases w:val="Dot pt,List Paragraph bullets,F5 List Paragraph,List Paragraph1,Numbered Para 1,No Spacing1,List Paragraph Char Char Char,Indicator Text,Bullet Points,MAIN CONTENT,Bullet 1,List Paragraph12,List Paragraph2"/>
    <w:basedOn w:val="Normal"/>
    <w:link w:val="ListParagraphChar"/>
    <w:uiPriority w:val="34"/>
    <w:qFormat/>
    <w:rsid w:val="00430563"/>
    <w:pPr>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E10C99"/>
    <w:rPr>
      <w:sz w:val="16"/>
      <w:szCs w:val="16"/>
    </w:rPr>
  </w:style>
  <w:style w:type="paragraph" w:styleId="CommentText">
    <w:name w:val="annotation text"/>
    <w:basedOn w:val="Normal"/>
    <w:link w:val="CommentTextChar"/>
    <w:uiPriority w:val="99"/>
    <w:unhideWhenUsed/>
    <w:rsid w:val="00E10C99"/>
    <w:pPr>
      <w:spacing w:line="240" w:lineRule="auto"/>
    </w:pPr>
    <w:rPr>
      <w:sz w:val="20"/>
      <w:szCs w:val="20"/>
    </w:rPr>
  </w:style>
  <w:style w:type="character" w:customStyle="1" w:styleId="CommentTextChar">
    <w:name w:val="Comment Text Char"/>
    <w:basedOn w:val="DefaultParagraphFont"/>
    <w:link w:val="CommentText"/>
    <w:uiPriority w:val="99"/>
    <w:rsid w:val="00E10C99"/>
    <w:rPr>
      <w:sz w:val="20"/>
      <w:szCs w:val="20"/>
    </w:rPr>
  </w:style>
  <w:style w:type="paragraph" w:styleId="CommentSubject">
    <w:name w:val="annotation subject"/>
    <w:basedOn w:val="CommentText"/>
    <w:next w:val="CommentText"/>
    <w:link w:val="CommentSubjectChar"/>
    <w:uiPriority w:val="99"/>
    <w:semiHidden/>
    <w:unhideWhenUsed/>
    <w:rsid w:val="00E10C99"/>
    <w:rPr>
      <w:b/>
      <w:bCs/>
    </w:rPr>
  </w:style>
  <w:style w:type="character" w:customStyle="1" w:styleId="CommentSubjectChar">
    <w:name w:val="Comment Subject Char"/>
    <w:basedOn w:val="CommentTextChar"/>
    <w:link w:val="CommentSubject"/>
    <w:uiPriority w:val="99"/>
    <w:semiHidden/>
    <w:rsid w:val="00E10C99"/>
    <w:rPr>
      <w:b/>
      <w:bCs/>
      <w:sz w:val="20"/>
      <w:szCs w:val="20"/>
    </w:rPr>
  </w:style>
  <w:style w:type="character" w:styleId="PageNumber">
    <w:name w:val="page number"/>
    <w:basedOn w:val="DefaultParagraphFont"/>
    <w:rsid w:val="00C60B6D"/>
  </w:style>
  <w:style w:type="paragraph" w:styleId="BodyText">
    <w:name w:val="Body Text"/>
    <w:basedOn w:val="Normal"/>
    <w:link w:val="BodyTextChar"/>
    <w:rsid w:val="00C60B6D"/>
    <w:pPr>
      <w:spacing w:after="0" w:line="240" w:lineRule="auto"/>
    </w:pPr>
    <w:rPr>
      <w:rFonts w:ascii="Arial" w:eastAsia="Calibri" w:hAnsi="Arial" w:cs="Times New Roman"/>
      <w:sz w:val="24"/>
      <w:szCs w:val="20"/>
    </w:rPr>
  </w:style>
  <w:style w:type="character" w:customStyle="1" w:styleId="BodyTextChar">
    <w:name w:val="Body Text Char"/>
    <w:basedOn w:val="DefaultParagraphFont"/>
    <w:link w:val="BodyText"/>
    <w:rsid w:val="00C60B6D"/>
    <w:rPr>
      <w:rFonts w:ascii="Arial" w:eastAsia="Calibri" w:hAnsi="Arial" w:cs="Times New Roman"/>
      <w:sz w:val="24"/>
      <w:szCs w:val="20"/>
    </w:rPr>
  </w:style>
  <w:style w:type="paragraph" w:customStyle="1" w:styleId="Default">
    <w:name w:val="Default"/>
    <w:rsid w:val="00A505D1"/>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982B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09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4064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andfirst-pub">
    <w:name w:val="standfirst-pub"/>
    <w:basedOn w:val="DefaultParagraphFont"/>
    <w:rsid w:val="00406436"/>
  </w:style>
  <w:style w:type="paragraph" w:styleId="Revision">
    <w:name w:val="Revision"/>
    <w:hidden/>
    <w:uiPriority w:val="99"/>
    <w:semiHidden/>
    <w:rsid w:val="007F5B0E"/>
    <w:pPr>
      <w:spacing w:after="0" w:line="240" w:lineRule="auto"/>
    </w:pPr>
  </w:style>
  <w:style w:type="paragraph" w:styleId="EndnoteText">
    <w:name w:val="endnote text"/>
    <w:basedOn w:val="Normal"/>
    <w:link w:val="EndnoteTextChar"/>
    <w:uiPriority w:val="99"/>
    <w:semiHidden/>
    <w:unhideWhenUsed/>
    <w:rsid w:val="00220DA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0DA5"/>
    <w:rPr>
      <w:sz w:val="20"/>
      <w:szCs w:val="20"/>
    </w:rPr>
  </w:style>
  <w:style w:type="character" w:styleId="EndnoteReference">
    <w:name w:val="endnote reference"/>
    <w:basedOn w:val="DefaultParagraphFont"/>
    <w:uiPriority w:val="99"/>
    <w:semiHidden/>
    <w:unhideWhenUsed/>
    <w:rsid w:val="00220DA5"/>
    <w:rPr>
      <w:vertAlign w:val="superscript"/>
    </w:rPr>
  </w:style>
  <w:style w:type="paragraph" w:styleId="FootnoteText">
    <w:name w:val="footnote text"/>
    <w:basedOn w:val="Normal"/>
    <w:link w:val="FootnoteTextChar"/>
    <w:uiPriority w:val="99"/>
    <w:semiHidden/>
    <w:unhideWhenUsed/>
    <w:rsid w:val="00220D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0DA5"/>
    <w:rPr>
      <w:sz w:val="20"/>
      <w:szCs w:val="20"/>
    </w:rPr>
  </w:style>
  <w:style w:type="character" w:styleId="FootnoteReference">
    <w:name w:val="footnote reference"/>
    <w:basedOn w:val="DefaultParagraphFont"/>
    <w:uiPriority w:val="99"/>
    <w:semiHidden/>
    <w:unhideWhenUsed/>
    <w:rsid w:val="00220DA5"/>
    <w:rPr>
      <w:vertAlign w:val="superscript"/>
    </w:rPr>
  </w:style>
  <w:style w:type="character" w:customStyle="1" w:styleId="fontstyle01">
    <w:name w:val="fontstyle01"/>
    <w:basedOn w:val="DefaultParagraphFont"/>
    <w:rsid w:val="00BC6725"/>
    <w:rPr>
      <w:rFonts w:ascii="CaslonTwoTwentyFour-MediumIt" w:hAnsi="CaslonTwoTwentyFour-MediumIt" w:hint="default"/>
      <w:b w:val="0"/>
      <w:bCs w:val="0"/>
      <w:i/>
      <w:iCs/>
      <w:color w:val="FFFFFF"/>
      <w:sz w:val="22"/>
      <w:szCs w:val="22"/>
    </w:rPr>
  </w:style>
  <w:style w:type="character" w:customStyle="1" w:styleId="fontstyle21">
    <w:name w:val="fontstyle21"/>
    <w:basedOn w:val="DefaultParagraphFont"/>
    <w:rsid w:val="00BC6725"/>
    <w:rPr>
      <w:rFonts w:ascii="Effra-Light" w:hAnsi="Effra-Light" w:hint="default"/>
      <w:b w:val="0"/>
      <w:bCs w:val="0"/>
      <w:i w:val="0"/>
      <w:iCs w:val="0"/>
      <w:color w:val="27766A"/>
      <w:sz w:val="20"/>
      <w:szCs w:val="20"/>
    </w:rPr>
  </w:style>
  <w:style w:type="character" w:customStyle="1" w:styleId="fontstyle31">
    <w:name w:val="fontstyle31"/>
    <w:basedOn w:val="DefaultParagraphFont"/>
    <w:rsid w:val="00BC6725"/>
    <w:rPr>
      <w:rFonts w:ascii="Effra-Bold" w:hAnsi="Effra-Bold" w:hint="default"/>
      <w:b/>
      <w:bCs/>
      <w:i w:val="0"/>
      <w:iCs w:val="0"/>
      <w:color w:val="27766A"/>
      <w:sz w:val="20"/>
      <w:szCs w:val="20"/>
    </w:rPr>
  </w:style>
  <w:style w:type="character" w:customStyle="1" w:styleId="normaltextrun">
    <w:name w:val="normaltextrun"/>
    <w:basedOn w:val="DefaultParagraphFont"/>
    <w:rsid w:val="00011D04"/>
  </w:style>
  <w:style w:type="character" w:customStyle="1" w:styleId="eop">
    <w:name w:val="eop"/>
    <w:basedOn w:val="DefaultParagraphFont"/>
    <w:rsid w:val="00011D04"/>
  </w:style>
  <w:style w:type="character" w:customStyle="1" w:styleId="Heading4Char">
    <w:name w:val="Heading 4 Char"/>
    <w:basedOn w:val="DefaultParagraphFont"/>
    <w:link w:val="Heading4"/>
    <w:uiPriority w:val="9"/>
    <w:rsid w:val="003D1628"/>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3D1628"/>
    <w:rPr>
      <w:b/>
      <w:bCs/>
    </w:rPr>
  </w:style>
  <w:style w:type="character" w:styleId="UnresolvedMention">
    <w:name w:val="Unresolved Mention"/>
    <w:basedOn w:val="DefaultParagraphFont"/>
    <w:uiPriority w:val="99"/>
    <w:semiHidden/>
    <w:unhideWhenUsed/>
    <w:rsid w:val="00575B7F"/>
    <w:rPr>
      <w:color w:val="605E5C"/>
      <w:shd w:val="clear" w:color="auto" w:fill="E1DFDD"/>
    </w:rPr>
  </w:style>
  <w:style w:type="character" w:customStyle="1" w:styleId="Heading2Char">
    <w:name w:val="Heading 2 Char"/>
    <w:basedOn w:val="DefaultParagraphFont"/>
    <w:link w:val="Heading2"/>
    <w:uiPriority w:val="9"/>
    <w:semiHidden/>
    <w:rsid w:val="001F3EA8"/>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1F3EA8"/>
    <w:rPr>
      <w:rFonts w:ascii="Calibri Light" w:eastAsia="Times New Roman" w:hAnsi="Calibri Light" w:cs="Times New Roman"/>
      <w:b/>
      <w:bCs/>
      <w:kern w:val="32"/>
      <w:sz w:val="32"/>
      <w:szCs w:val="32"/>
    </w:rPr>
  </w:style>
  <w:style w:type="paragraph" w:styleId="BodyTextIndent">
    <w:name w:val="Body Text Indent"/>
    <w:basedOn w:val="Normal"/>
    <w:link w:val="BodyTextIndentChar"/>
    <w:rsid w:val="00D45C5E"/>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45C5E"/>
    <w:rPr>
      <w:rFonts w:ascii="Times New Roman" w:eastAsia="Times New Roman" w:hAnsi="Times New Roman" w:cs="Times New Roman"/>
      <w:sz w:val="24"/>
      <w:szCs w:val="24"/>
    </w:rPr>
  </w:style>
  <w:style w:type="paragraph" w:styleId="BodyTextIndent3">
    <w:name w:val="Body Text Indent 3"/>
    <w:basedOn w:val="Normal"/>
    <w:link w:val="BodyTextIndent3Char"/>
    <w:rsid w:val="00D45C5E"/>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D45C5E"/>
    <w:rPr>
      <w:rFonts w:ascii="Times New Roman" w:eastAsia="Times New Roman" w:hAnsi="Times New Roman" w:cs="Times New Roman"/>
      <w:sz w:val="16"/>
      <w:szCs w:val="16"/>
    </w:rPr>
  </w:style>
  <w:style w:type="paragraph" w:customStyle="1" w:styleId="paragraph">
    <w:name w:val="paragraph"/>
    <w:basedOn w:val="Normal"/>
    <w:rsid w:val="00E659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Dot pt Char,List Paragraph bullets Char,F5 List Paragraph Char,List Paragraph1 Char,Numbered Para 1 Char,No Spacing1 Char,List Paragraph Char Char Char Char,Indicator Text Char,Bullet Points Char,MAIN CONTENT Char,Bullet 1 Char"/>
    <w:link w:val="ListParagraph"/>
    <w:uiPriority w:val="34"/>
    <w:rsid w:val="00E6596C"/>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89679">
      <w:bodyDiv w:val="1"/>
      <w:marLeft w:val="0"/>
      <w:marRight w:val="0"/>
      <w:marTop w:val="0"/>
      <w:marBottom w:val="0"/>
      <w:divBdr>
        <w:top w:val="none" w:sz="0" w:space="0" w:color="auto"/>
        <w:left w:val="none" w:sz="0" w:space="0" w:color="auto"/>
        <w:bottom w:val="none" w:sz="0" w:space="0" w:color="auto"/>
        <w:right w:val="none" w:sz="0" w:space="0" w:color="auto"/>
      </w:divBdr>
    </w:div>
    <w:div w:id="35546675">
      <w:bodyDiv w:val="1"/>
      <w:marLeft w:val="0"/>
      <w:marRight w:val="0"/>
      <w:marTop w:val="0"/>
      <w:marBottom w:val="0"/>
      <w:divBdr>
        <w:top w:val="none" w:sz="0" w:space="0" w:color="auto"/>
        <w:left w:val="none" w:sz="0" w:space="0" w:color="auto"/>
        <w:bottom w:val="none" w:sz="0" w:space="0" w:color="auto"/>
        <w:right w:val="none" w:sz="0" w:space="0" w:color="auto"/>
      </w:divBdr>
    </w:div>
    <w:div w:id="144324273">
      <w:bodyDiv w:val="1"/>
      <w:marLeft w:val="0"/>
      <w:marRight w:val="0"/>
      <w:marTop w:val="0"/>
      <w:marBottom w:val="0"/>
      <w:divBdr>
        <w:top w:val="none" w:sz="0" w:space="0" w:color="auto"/>
        <w:left w:val="none" w:sz="0" w:space="0" w:color="auto"/>
        <w:bottom w:val="none" w:sz="0" w:space="0" w:color="auto"/>
        <w:right w:val="none" w:sz="0" w:space="0" w:color="auto"/>
      </w:divBdr>
    </w:div>
    <w:div w:id="259140111">
      <w:bodyDiv w:val="1"/>
      <w:marLeft w:val="0"/>
      <w:marRight w:val="0"/>
      <w:marTop w:val="0"/>
      <w:marBottom w:val="0"/>
      <w:divBdr>
        <w:top w:val="none" w:sz="0" w:space="0" w:color="auto"/>
        <w:left w:val="none" w:sz="0" w:space="0" w:color="auto"/>
        <w:bottom w:val="none" w:sz="0" w:space="0" w:color="auto"/>
        <w:right w:val="none" w:sz="0" w:space="0" w:color="auto"/>
      </w:divBdr>
    </w:div>
    <w:div w:id="263618055">
      <w:bodyDiv w:val="1"/>
      <w:marLeft w:val="0"/>
      <w:marRight w:val="0"/>
      <w:marTop w:val="0"/>
      <w:marBottom w:val="0"/>
      <w:divBdr>
        <w:top w:val="none" w:sz="0" w:space="0" w:color="auto"/>
        <w:left w:val="none" w:sz="0" w:space="0" w:color="auto"/>
        <w:bottom w:val="none" w:sz="0" w:space="0" w:color="auto"/>
        <w:right w:val="none" w:sz="0" w:space="0" w:color="auto"/>
      </w:divBdr>
    </w:div>
    <w:div w:id="404186283">
      <w:bodyDiv w:val="1"/>
      <w:marLeft w:val="0"/>
      <w:marRight w:val="0"/>
      <w:marTop w:val="0"/>
      <w:marBottom w:val="0"/>
      <w:divBdr>
        <w:top w:val="none" w:sz="0" w:space="0" w:color="auto"/>
        <w:left w:val="none" w:sz="0" w:space="0" w:color="auto"/>
        <w:bottom w:val="none" w:sz="0" w:space="0" w:color="auto"/>
        <w:right w:val="none" w:sz="0" w:space="0" w:color="auto"/>
      </w:divBdr>
    </w:div>
    <w:div w:id="427653581">
      <w:bodyDiv w:val="1"/>
      <w:marLeft w:val="0"/>
      <w:marRight w:val="0"/>
      <w:marTop w:val="0"/>
      <w:marBottom w:val="0"/>
      <w:divBdr>
        <w:top w:val="none" w:sz="0" w:space="0" w:color="auto"/>
        <w:left w:val="none" w:sz="0" w:space="0" w:color="auto"/>
        <w:bottom w:val="none" w:sz="0" w:space="0" w:color="auto"/>
        <w:right w:val="none" w:sz="0" w:space="0" w:color="auto"/>
      </w:divBdr>
    </w:div>
    <w:div w:id="486172103">
      <w:bodyDiv w:val="1"/>
      <w:marLeft w:val="0"/>
      <w:marRight w:val="0"/>
      <w:marTop w:val="0"/>
      <w:marBottom w:val="0"/>
      <w:divBdr>
        <w:top w:val="none" w:sz="0" w:space="0" w:color="auto"/>
        <w:left w:val="none" w:sz="0" w:space="0" w:color="auto"/>
        <w:bottom w:val="none" w:sz="0" w:space="0" w:color="auto"/>
        <w:right w:val="none" w:sz="0" w:space="0" w:color="auto"/>
      </w:divBdr>
    </w:div>
    <w:div w:id="624390486">
      <w:bodyDiv w:val="1"/>
      <w:marLeft w:val="0"/>
      <w:marRight w:val="0"/>
      <w:marTop w:val="0"/>
      <w:marBottom w:val="0"/>
      <w:divBdr>
        <w:top w:val="none" w:sz="0" w:space="0" w:color="auto"/>
        <w:left w:val="none" w:sz="0" w:space="0" w:color="auto"/>
        <w:bottom w:val="none" w:sz="0" w:space="0" w:color="auto"/>
        <w:right w:val="none" w:sz="0" w:space="0" w:color="auto"/>
      </w:divBdr>
    </w:div>
    <w:div w:id="729965596">
      <w:bodyDiv w:val="1"/>
      <w:marLeft w:val="0"/>
      <w:marRight w:val="0"/>
      <w:marTop w:val="0"/>
      <w:marBottom w:val="0"/>
      <w:divBdr>
        <w:top w:val="none" w:sz="0" w:space="0" w:color="auto"/>
        <w:left w:val="none" w:sz="0" w:space="0" w:color="auto"/>
        <w:bottom w:val="none" w:sz="0" w:space="0" w:color="auto"/>
        <w:right w:val="none" w:sz="0" w:space="0" w:color="auto"/>
      </w:divBdr>
    </w:div>
    <w:div w:id="973485000">
      <w:bodyDiv w:val="1"/>
      <w:marLeft w:val="0"/>
      <w:marRight w:val="0"/>
      <w:marTop w:val="0"/>
      <w:marBottom w:val="0"/>
      <w:divBdr>
        <w:top w:val="none" w:sz="0" w:space="0" w:color="auto"/>
        <w:left w:val="none" w:sz="0" w:space="0" w:color="auto"/>
        <w:bottom w:val="none" w:sz="0" w:space="0" w:color="auto"/>
        <w:right w:val="none" w:sz="0" w:space="0" w:color="auto"/>
      </w:divBdr>
    </w:div>
    <w:div w:id="1135220452">
      <w:bodyDiv w:val="1"/>
      <w:marLeft w:val="0"/>
      <w:marRight w:val="0"/>
      <w:marTop w:val="0"/>
      <w:marBottom w:val="0"/>
      <w:divBdr>
        <w:top w:val="none" w:sz="0" w:space="0" w:color="auto"/>
        <w:left w:val="none" w:sz="0" w:space="0" w:color="auto"/>
        <w:bottom w:val="none" w:sz="0" w:space="0" w:color="auto"/>
        <w:right w:val="none" w:sz="0" w:space="0" w:color="auto"/>
      </w:divBdr>
    </w:div>
    <w:div w:id="1227104958">
      <w:bodyDiv w:val="1"/>
      <w:marLeft w:val="0"/>
      <w:marRight w:val="0"/>
      <w:marTop w:val="0"/>
      <w:marBottom w:val="0"/>
      <w:divBdr>
        <w:top w:val="none" w:sz="0" w:space="0" w:color="auto"/>
        <w:left w:val="none" w:sz="0" w:space="0" w:color="auto"/>
        <w:bottom w:val="none" w:sz="0" w:space="0" w:color="auto"/>
        <w:right w:val="none" w:sz="0" w:space="0" w:color="auto"/>
      </w:divBdr>
    </w:div>
    <w:div w:id="1387608898">
      <w:bodyDiv w:val="1"/>
      <w:marLeft w:val="0"/>
      <w:marRight w:val="0"/>
      <w:marTop w:val="0"/>
      <w:marBottom w:val="0"/>
      <w:divBdr>
        <w:top w:val="none" w:sz="0" w:space="0" w:color="auto"/>
        <w:left w:val="none" w:sz="0" w:space="0" w:color="auto"/>
        <w:bottom w:val="none" w:sz="0" w:space="0" w:color="auto"/>
        <w:right w:val="none" w:sz="0" w:space="0" w:color="auto"/>
      </w:divBdr>
    </w:div>
    <w:div w:id="1856767646">
      <w:bodyDiv w:val="1"/>
      <w:marLeft w:val="0"/>
      <w:marRight w:val="0"/>
      <w:marTop w:val="0"/>
      <w:marBottom w:val="0"/>
      <w:divBdr>
        <w:top w:val="none" w:sz="0" w:space="0" w:color="auto"/>
        <w:left w:val="none" w:sz="0" w:space="0" w:color="auto"/>
        <w:bottom w:val="none" w:sz="0" w:space="0" w:color="auto"/>
        <w:right w:val="none" w:sz="0" w:space="0" w:color="auto"/>
      </w:divBdr>
    </w:div>
    <w:div w:id="1902909747">
      <w:bodyDiv w:val="1"/>
      <w:marLeft w:val="0"/>
      <w:marRight w:val="0"/>
      <w:marTop w:val="0"/>
      <w:marBottom w:val="0"/>
      <w:divBdr>
        <w:top w:val="none" w:sz="0" w:space="0" w:color="auto"/>
        <w:left w:val="none" w:sz="0" w:space="0" w:color="auto"/>
        <w:bottom w:val="none" w:sz="0" w:space="0" w:color="auto"/>
        <w:right w:val="none" w:sz="0" w:space="0" w:color="auto"/>
      </w:divBdr>
    </w:div>
    <w:div w:id="1966156096">
      <w:bodyDiv w:val="1"/>
      <w:marLeft w:val="0"/>
      <w:marRight w:val="0"/>
      <w:marTop w:val="0"/>
      <w:marBottom w:val="0"/>
      <w:divBdr>
        <w:top w:val="none" w:sz="0" w:space="0" w:color="auto"/>
        <w:left w:val="none" w:sz="0" w:space="0" w:color="auto"/>
        <w:bottom w:val="none" w:sz="0" w:space="0" w:color="auto"/>
        <w:right w:val="none" w:sz="0" w:space="0" w:color="auto"/>
      </w:divBdr>
    </w:div>
    <w:div w:id="2071802531">
      <w:bodyDiv w:val="1"/>
      <w:marLeft w:val="0"/>
      <w:marRight w:val="0"/>
      <w:marTop w:val="0"/>
      <w:marBottom w:val="0"/>
      <w:divBdr>
        <w:top w:val="none" w:sz="0" w:space="0" w:color="auto"/>
        <w:left w:val="none" w:sz="0" w:space="0" w:color="auto"/>
        <w:bottom w:val="none" w:sz="0" w:space="0" w:color="auto"/>
        <w:right w:val="none" w:sz="0" w:space="0" w:color="auto"/>
      </w:divBdr>
    </w:div>
    <w:div w:id="210425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wilkinson@devonwildlifetrust.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wilkinson@devonwildlifetrust.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devonwildlifetrust.org" TargetMode="External"/><Relationship Id="rId1" Type="http://schemas.openxmlformats.org/officeDocument/2006/relationships/hyperlink" Target="mailto:contactus@devonwildlifetru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ARPE~1\AppData\Local\Temp\54\DWT+Doc+Template+Portrait+2015+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60838-75D4-40CD-9195-8E6D67176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DWT+Doc+Template+Portrait+2015+1</Template>
  <TotalTime>22</TotalTime>
  <Pages>4</Pages>
  <Words>251</Words>
  <Characters>1433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Carpenter</dc:creator>
  <cp:lastModifiedBy>Zoe Hughes</cp:lastModifiedBy>
  <cp:revision>6</cp:revision>
  <cp:lastPrinted>2019-08-16T12:06:00Z</cp:lastPrinted>
  <dcterms:created xsi:type="dcterms:W3CDTF">2024-08-16T12:49:00Z</dcterms:created>
  <dcterms:modified xsi:type="dcterms:W3CDTF">2024-09-13T15:36:00Z</dcterms:modified>
</cp:coreProperties>
</file>