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DB59F1" w:rsidRDefault="006100DE" w:rsidP="00DF7CB0">
            <w:pPr>
              <w:spacing w:after="120"/>
              <w:jc w:val="center"/>
              <w:rPr>
                <w:rFonts w:ascii="Arial" w:hAnsi="Arial" w:cs="Arial"/>
                <w:b/>
                <w:sz w:val="28"/>
                <w:szCs w:val="28"/>
              </w:rPr>
            </w:pPr>
            <w:r w:rsidRPr="00DB59F1">
              <w:rPr>
                <w:rFonts w:ascii="Arial" w:hAnsi="Arial" w:cs="Arial"/>
                <w:b/>
                <w:sz w:val="28"/>
                <w:szCs w:val="28"/>
              </w:rPr>
              <w:t>Pine Martens Bounce Back</w:t>
            </w:r>
          </w:p>
          <w:p w14:paraId="6ED51EAD" w14:textId="475A82F3" w:rsidR="006100DE" w:rsidRDefault="006100DE" w:rsidP="00DF7CB0">
            <w:pPr>
              <w:spacing w:after="120"/>
              <w:jc w:val="center"/>
              <w:rPr>
                <w:rFonts w:ascii="Arial" w:hAnsi="Arial" w:cs="Arial"/>
                <w:b/>
                <w:sz w:val="28"/>
                <w:szCs w:val="28"/>
              </w:rPr>
            </w:pPr>
            <w:r w:rsidRPr="00DB59F1">
              <w:rPr>
                <w:rFonts w:ascii="Arial" w:hAnsi="Arial" w:cs="Arial"/>
                <w:b/>
                <w:sz w:val="28"/>
                <w:szCs w:val="28"/>
              </w:rPr>
              <w:t>The Two Moors Pine Marten</w:t>
            </w:r>
            <w:r w:rsidR="00070AC0" w:rsidRPr="00DB59F1">
              <w:rPr>
                <w:rFonts w:ascii="Arial" w:hAnsi="Arial" w:cs="Arial"/>
                <w:b/>
                <w:sz w:val="28"/>
                <w:szCs w:val="28"/>
              </w:rPr>
              <w:t xml:space="preserve"> </w:t>
            </w:r>
            <w:r w:rsidRPr="00DB59F1">
              <w:rPr>
                <w:rFonts w:ascii="Arial" w:hAnsi="Arial" w:cs="Arial"/>
                <w:b/>
                <w:sz w:val="28"/>
                <w:szCs w:val="28"/>
              </w:rPr>
              <w:t>Project</w:t>
            </w:r>
          </w:p>
          <w:p w14:paraId="62D7143E" w14:textId="77777777" w:rsidR="002318FD" w:rsidRPr="00DB59F1" w:rsidRDefault="002318FD" w:rsidP="00DF7CB0">
            <w:pPr>
              <w:spacing w:after="120"/>
              <w:jc w:val="center"/>
              <w:rPr>
                <w:rFonts w:ascii="Arial" w:hAnsi="Arial" w:cs="Arial"/>
                <w:b/>
                <w:sz w:val="28"/>
                <w:szCs w:val="28"/>
              </w:rPr>
            </w:pPr>
          </w:p>
          <w:p w14:paraId="6F6F1B69" w14:textId="18B22C67" w:rsidR="00176BB9" w:rsidRPr="00DB59F1" w:rsidRDefault="002318FD" w:rsidP="00DF7CB0">
            <w:pPr>
              <w:spacing w:after="120"/>
              <w:jc w:val="center"/>
              <w:rPr>
                <w:rFonts w:ascii="Arial" w:hAnsi="Arial" w:cs="Arial"/>
                <w:bCs/>
                <w:sz w:val="28"/>
                <w:szCs w:val="28"/>
              </w:rPr>
            </w:pPr>
            <w:r>
              <w:rPr>
                <w:rFonts w:ascii="Arial" w:hAnsi="Arial" w:cs="Arial"/>
                <w:bCs/>
                <w:sz w:val="28"/>
                <w:szCs w:val="28"/>
              </w:rPr>
              <w:t>Creative Commission application form</w:t>
            </w:r>
          </w:p>
          <w:p w14:paraId="41FCBEA2" w14:textId="72CDD4CF" w:rsidR="007E175C" w:rsidRPr="00E86A8B" w:rsidRDefault="007E175C" w:rsidP="00F523C8">
            <w:pPr>
              <w:spacing w:after="120"/>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9"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7456" behindDoc="0" locked="0" layoutInCell="1" allowOverlap="1" wp14:anchorId="4B6B3869" wp14:editId="414FCDA7">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1"/>
          <w:footerReference w:type="default" r:id="rId12"/>
          <w:pgSz w:w="11906" w:h="16838"/>
          <w:pgMar w:top="1985" w:right="1134" w:bottom="1134" w:left="1134" w:header="709" w:footer="709" w:gutter="0"/>
          <w:cols w:space="708"/>
          <w:docGrid w:linePitch="360"/>
        </w:sectPr>
      </w:pPr>
      <w:r>
        <w:rPr>
          <w:rFonts w:ascii="Arial" w:hAnsi="Arial" w:cs="Arial"/>
        </w:rPr>
        <w:br w:type="textWrapping" w:clear="all"/>
      </w:r>
    </w:p>
    <w:p w14:paraId="66AB05B6" w14:textId="0A1DDE03" w:rsidR="00E6596C" w:rsidRDefault="002318FD" w:rsidP="00E6596C">
      <w:pPr>
        <w:spacing w:after="240" w:line="240" w:lineRule="auto"/>
        <w:rPr>
          <w:rFonts w:ascii="Arial" w:hAnsi="Arial" w:cs="Arial"/>
          <w:iCs/>
        </w:rPr>
      </w:pPr>
      <w:bookmarkStart w:id="3" w:name="_Hlk127546879"/>
      <w:r>
        <w:rPr>
          <w:rFonts w:ascii="Arial" w:hAnsi="Arial" w:cs="Arial"/>
          <w:iCs/>
        </w:rPr>
        <w:lastRenderedPageBreak/>
        <w:t>Please fill out this application form to apply for the creative commission opportunity as part of the Pine Martens Bounce Back: Two Morros Pine Marten project.</w:t>
      </w:r>
    </w:p>
    <w:p w14:paraId="54DB7A5E" w14:textId="23770D2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 xml:space="preserve">Contact </w:t>
      </w:r>
      <w:r w:rsidRPr="002318FD">
        <w:rPr>
          <w:rFonts w:ascii="Arial" w:hAnsi="Arial" w:cs="Arial"/>
        </w:rPr>
        <w:t>Name</w:t>
      </w:r>
      <w:r w:rsidRPr="002318FD">
        <w:rPr>
          <w:rFonts w:ascii="Arial" w:hAnsi="Arial" w:cs="Arial"/>
        </w:rPr>
        <w:t>:</w:t>
      </w:r>
    </w:p>
    <w:p w14:paraId="00DB7FE4" w14:textId="77777777" w:rsidR="002318FD" w:rsidRDefault="002318FD" w:rsidP="002318FD">
      <w:pPr>
        <w:spacing w:after="0" w:line="240" w:lineRule="auto"/>
        <w:rPr>
          <w:rFonts w:ascii="Arial" w:hAnsi="Arial" w:cs="Arial"/>
        </w:rPr>
      </w:pPr>
    </w:p>
    <w:p w14:paraId="108137C4" w14:textId="131B50FE"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Name of group/business/collective that you are representing:</w:t>
      </w:r>
    </w:p>
    <w:p w14:paraId="1A575095" w14:textId="77777777" w:rsidR="002318FD" w:rsidRPr="00D536D0" w:rsidRDefault="002318FD" w:rsidP="002318FD">
      <w:pPr>
        <w:spacing w:after="0" w:line="240" w:lineRule="auto"/>
        <w:rPr>
          <w:rFonts w:ascii="Arial" w:hAnsi="Arial" w:cs="Arial"/>
        </w:rPr>
      </w:pPr>
    </w:p>
    <w:p w14:paraId="02F23BEC" w14:textId="3E724635"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Address:</w:t>
      </w:r>
    </w:p>
    <w:p w14:paraId="0070F0DF" w14:textId="77777777" w:rsidR="002318FD" w:rsidRDefault="002318FD" w:rsidP="002318FD">
      <w:pPr>
        <w:spacing w:after="0" w:line="240" w:lineRule="auto"/>
        <w:rPr>
          <w:rFonts w:ascii="Arial" w:hAnsi="Arial" w:cs="Arial"/>
        </w:rPr>
      </w:pPr>
    </w:p>
    <w:p w14:paraId="1B005C4E" w14:textId="77777777" w:rsidR="002318FD" w:rsidRPr="00D536D0" w:rsidRDefault="002318FD" w:rsidP="002318FD">
      <w:pPr>
        <w:spacing w:after="0" w:line="240" w:lineRule="auto"/>
        <w:rPr>
          <w:rFonts w:ascii="Arial" w:hAnsi="Arial" w:cs="Arial"/>
        </w:rPr>
      </w:pPr>
    </w:p>
    <w:p w14:paraId="493DA460" w14:textId="4EA8D5F4"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Email address</w:t>
      </w:r>
      <w:r w:rsidRPr="002318FD">
        <w:rPr>
          <w:rFonts w:ascii="Arial" w:hAnsi="Arial" w:cs="Arial"/>
        </w:rPr>
        <w:t>:</w:t>
      </w:r>
    </w:p>
    <w:p w14:paraId="5CD7E41E" w14:textId="044D4C60" w:rsidR="002318FD" w:rsidRDefault="002318FD" w:rsidP="002318FD">
      <w:pPr>
        <w:spacing w:after="0" w:line="240" w:lineRule="auto"/>
        <w:rPr>
          <w:rFonts w:ascii="Arial" w:hAnsi="Arial" w:cs="Arial"/>
        </w:rPr>
      </w:pPr>
    </w:p>
    <w:p w14:paraId="61574CA8" w14:textId="68C9DB90"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Is this an individual or group proposal?</w:t>
      </w:r>
    </w:p>
    <w:p w14:paraId="7FE748BC" w14:textId="0175E169" w:rsidR="002318FD" w:rsidRDefault="002318FD" w:rsidP="002318FD">
      <w:pPr>
        <w:spacing w:after="0" w:line="240" w:lineRule="auto"/>
        <w:rPr>
          <w:rFonts w:ascii="Arial" w:hAnsi="Arial" w:cs="Arial"/>
        </w:rPr>
      </w:pPr>
    </w:p>
    <w:p w14:paraId="6D24A93D" w14:textId="24EF2C17" w:rsidR="002318FD" w:rsidRDefault="002318FD" w:rsidP="002318FD">
      <w:pPr>
        <w:spacing w:after="0" w:line="240" w:lineRule="auto"/>
        <w:rPr>
          <w:rFonts w:ascii="Arial" w:hAnsi="Arial" w:cs="Arial"/>
        </w:rPr>
      </w:pPr>
    </w:p>
    <w:p w14:paraId="327D6BB1" w14:textId="22F90FBC"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Type of work (artwork for display, performance, workshop and display, sculptural installation, film, photography for example)</w:t>
      </w:r>
    </w:p>
    <w:p w14:paraId="436699AA" w14:textId="21F27860" w:rsidR="002318FD" w:rsidRDefault="002318FD" w:rsidP="002318FD">
      <w:pPr>
        <w:spacing w:after="0" w:line="240" w:lineRule="auto"/>
        <w:rPr>
          <w:rFonts w:ascii="Arial" w:hAnsi="Arial" w:cs="Arial"/>
        </w:rPr>
      </w:pPr>
    </w:p>
    <w:p w14:paraId="5842B5EE" w14:textId="77777777" w:rsidR="002318FD" w:rsidRPr="00D536D0" w:rsidRDefault="002318FD" w:rsidP="002318FD">
      <w:pPr>
        <w:spacing w:after="0" w:line="240" w:lineRule="auto"/>
        <w:rPr>
          <w:rFonts w:ascii="Arial" w:hAnsi="Arial" w:cs="Arial"/>
        </w:rPr>
      </w:pPr>
    </w:p>
    <w:p w14:paraId="109939C0" w14:textId="47DD72C4" w:rsidR="002318FD" w:rsidRDefault="002318FD" w:rsidP="002318FD">
      <w:pPr>
        <w:spacing w:after="0" w:line="240" w:lineRule="auto"/>
        <w:rPr>
          <w:rFonts w:ascii="Arial" w:hAnsi="Arial" w:cs="Arial"/>
        </w:rPr>
      </w:pPr>
    </w:p>
    <w:p w14:paraId="6149230F" w14:textId="64718F1C"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Location of work:</w:t>
      </w:r>
      <w:r w:rsidRPr="002318FD">
        <w:rPr>
          <w:rFonts w:ascii="Arial" w:hAnsi="Arial" w:cs="Arial"/>
        </w:rPr>
        <w:t xml:space="preserve">  </w:t>
      </w:r>
    </w:p>
    <w:p w14:paraId="4DD2EC03" w14:textId="3AA15273" w:rsidR="002318FD" w:rsidRDefault="002318FD" w:rsidP="002318FD">
      <w:pPr>
        <w:spacing w:after="0" w:line="240" w:lineRule="auto"/>
        <w:rPr>
          <w:rFonts w:ascii="Arial" w:hAnsi="Arial" w:cs="Arial"/>
        </w:rPr>
      </w:pPr>
    </w:p>
    <w:p w14:paraId="54ACE560" w14:textId="77777777" w:rsidR="002318FD" w:rsidRDefault="002318FD" w:rsidP="002318FD">
      <w:pPr>
        <w:spacing w:after="0" w:line="240" w:lineRule="auto"/>
        <w:rPr>
          <w:rFonts w:ascii="Arial" w:hAnsi="Arial" w:cs="Arial"/>
        </w:rPr>
      </w:pPr>
    </w:p>
    <w:p w14:paraId="2D3D976C" w14:textId="77777777" w:rsidR="002318FD" w:rsidRPr="00D536D0" w:rsidRDefault="002318FD" w:rsidP="002318FD">
      <w:pPr>
        <w:spacing w:after="0" w:line="240" w:lineRule="auto"/>
        <w:rPr>
          <w:rFonts w:ascii="Arial" w:hAnsi="Arial" w:cs="Arial"/>
        </w:rPr>
      </w:pPr>
    </w:p>
    <w:p w14:paraId="2FB508B5" w14:textId="34AA78A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Concept Statement – please describe the visual appearance and audience experience you wish to realise (300 words)</w:t>
      </w:r>
    </w:p>
    <w:p w14:paraId="67D76075" w14:textId="77777777" w:rsidR="002318FD" w:rsidRDefault="002318FD" w:rsidP="002318FD">
      <w:pPr>
        <w:spacing w:after="0" w:line="240" w:lineRule="auto"/>
        <w:rPr>
          <w:rFonts w:ascii="Arial" w:hAnsi="Arial" w:cs="Arial"/>
        </w:rPr>
      </w:pPr>
    </w:p>
    <w:p w14:paraId="17DC951C" w14:textId="77777777" w:rsidR="002318FD" w:rsidRDefault="002318FD" w:rsidP="002318FD">
      <w:pPr>
        <w:spacing w:after="0" w:line="240" w:lineRule="auto"/>
        <w:rPr>
          <w:rFonts w:ascii="Arial" w:hAnsi="Arial" w:cs="Arial"/>
        </w:rPr>
      </w:pPr>
    </w:p>
    <w:p w14:paraId="35B7C61D" w14:textId="77777777" w:rsidR="002318FD" w:rsidRDefault="002318FD" w:rsidP="002318FD">
      <w:pPr>
        <w:spacing w:after="0" w:line="240" w:lineRule="auto"/>
        <w:rPr>
          <w:rFonts w:ascii="Arial" w:hAnsi="Arial" w:cs="Arial"/>
        </w:rPr>
      </w:pPr>
    </w:p>
    <w:p w14:paraId="701871F8" w14:textId="77777777" w:rsidR="002318FD" w:rsidRDefault="002318FD" w:rsidP="002318FD">
      <w:pPr>
        <w:spacing w:after="0" w:line="240" w:lineRule="auto"/>
        <w:rPr>
          <w:rFonts w:ascii="Arial" w:hAnsi="Arial" w:cs="Arial"/>
        </w:rPr>
      </w:pPr>
    </w:p>
    <w:p w14:paraId="4817BF3A" w14:textId="77777777" w:rsidR="002318FD" w:rsidRDefault="002318FD" w:rsidP="002318FD">
      <w:pPr>
        <w:spacing w:after="0" w:line="240" w:lineRule="auto"/>
        <w:rPr>
          <w:rFonts w:ascii="Arial" w:hAnsi="Arial" w:cs="Arial"/>
        </w:rPr>
      </w:pPr>
    </w:p>
    <w:p w14:paraId="774F0811" w14:textId="7C79004A"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Describe how it meets the themes of the project (300 words)</w:t>
      </w:r>
    </w:p>
    <w:p w14:paraId="31C5312F" w14:textId="77777777" w:rsidR="002318FD" w:rsidRDefault="002318FD" w:rsidP="002318FD">
      <w:pPr>
        <w:spacing w:after="0" w:line="240" w:lineRule="auto"/>
        <w:rPr>
          <w:rFonts w:ascii="Arial" w:hAnsi="Arial" w:cs="Arial"/>
        </w:rPr>
      </w:pPr>
    </w:p>
    <w:p w14:paraId="628E0A66" w14:textId="77777777" w:rsidR="002318FD" w:rsidRDefault="002318FD" w:rsidP="002318FD">
      <w:pPr>
        <w:spacing w:after="0" w:line="240" w:lineRule="auto"/>
        <w:rPr>
          <w:rFonts w:ascii="Arial" w:hAnsi="Arial" w:cs="Arial"/>
        </w:rPr>
      </w:pPr>
    </w:p>
    <w:p w14:paraId="576C6A94" w14:textId="77777777" w:rsidR="002318FD" w:rsidRDefault="002318FD" w:rsidP="002318FD">
      <w:pPr>
        <w:spacing w:after="0" w:line="240" w:lineRule="auto"/>
        <w:rPr>
          <w:rFonts w:ascii="Arial" w:hAnsi="Arial" w:cs="Arial"/>
        </w:rPr>
      </w:pPr>
    </w:p>
    <w:p w14:paraId="6D0C9F34" w14:textId="77777777" w:rsidR="002318FD" w:rsidRDefault="002318FD" w:rsidP="002318FD">
      <w:pPr>
        <w:spacing w:after="0" w:line="240" w:lineRule="auto"/>
        <w:rPr>
          <w:rFonts w:ascii="Arial" w:hAnsi="Arial" w:cs="Arial"/>
        </w:rPr>
      </w:pPr>
    </w:p>
    <w:p w14:paraId="5127ECA7" w14:textId="2856F172" w:rsidR="002318FD" w:rsidRPr="00652C81" w:rsidRDefault="002318FD" w:rsidP="002318FD">
      <w:pPr>
        <w:pStyle w:val="ListParagraph"/>
        <w:numPr>
          <w:ilvl w:val="0"/>
          <w:numId w:val="15"/>
        </w:numPr>
        <w:spacing w:after="0" w:line="240" w:lineRule="auto"/>
        <w:rPr>
          <w:rFonts w:ascii="Arial" w:hAnsi="Arial" w:cs="Arial"/>
        </w:rPr>
      </w:pPr>
      <w:r w:rsidRPr="002318FD">
        <w:rPr>
          <w:rFonts w:ascii="Arial" w:hAnsi="Arial" w:cs="Arial"/>
        </w:rPr>
        <w:t>Outline how it meets the criteria – please be specific where possible including dimensions, spatial and installation requirements</w:t>
      </w:r>
    </w:p>
    <w:p w14:paraId="7B18266E" w14:textId="77777777" w:rsidR="002318FD" w:rsidRDefault="002318FD" w:rsidP="002318FD">
      <w:pPr>
        <w:spacing w:after="0" w:line="240" w:lineRule="auto"/>
        <w:rPr>
          <w:rFonts w:ascii="Arial" w:hAnsi="Arial" w:cs="Arial"/>
        </w:rPr>
      </w:pPr>
    </w:p>
    <w:p w14:paraId="347070EB" w14:textId="343B2D94" w:rsidR="002318FD" w:rsidRPr="002318FD" w:rsidRDefault="002318FD" w:rsidP="002318FD">
      <w:pPr>
        <w:pStyle w:val="ListParagraph"/>
        <w:numPr>
          <w:ilvl w:val="0"/>
          <w:numId w:val="15"/>
        </w:numPr>
        <w:spacing w:after="0" w:line="240" w:lineRule="auto"/>
        <w:rPr>
          <w:rFonts w:ascii="Arial" w:hAnsi="Arial" w:cs="Arial"/>
          <w:lang w:eastAsia="en-GB"/>
        </w:rPr>
      </w:pPr>
      <w:r w:rsidRPr="002318FD">
        <w:rPr>
          <w:rFonts w:ascii="Arial" w:hAnsi="Arial" w:cs="Arial"/>
          <w:lang w:eastAsia="en-GB"/>
        </w:rPr>
        <w:t xml:space="preserve">Provide a budget including: </w:t>
      </w:r>
    </w:p>
    <w:p w14:paraId="58A8A4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Artist fees</w:t>
      </w:r>
    </w:p>
    <w:p w14:paraId="58B65814"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Material costs</w:t>
      </w:r>
    </w:p>
    <w:p w14:paraId="665DDE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Installation costs</w:t>
      </w:r>
    </w:p>
    <w:p w14:paraId="3A289397"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Transport costs</w:t>
      </w:r>
    </w:p>
    <w:p w14:paraId="6480823C" w14:textId="77777777" w:rsidR="002318FD" w:rsidRDefault="002318FD" w:rsidP="002318FD">
      <w:pPr>
        <w:spacing w:after="0" w:line="240" w:lineRule="auto"/>
        <w:rPr>
          <w:rFonts w:ascii="Arial" w:eastAsia="Times New Roman" w:hAnsi="Arial" w:cs="Arial"/>
          <w:lang w:eastAsia="en-GB"/>
        </w:rPr>
      </w:pPr>
    </w:p>
    <w:p w14:paraId="7AFD5C6C" w14:textId="2BD95B61" w:rsidR="002318FD" w:rsidRDefault="002318FD" w:rsidP="002318FD">
      <w:pPr>
        <w:spacing w:after="0" w:line="240" w:lineRule="auto"/>
        <w:rPr>
          <w:rFonts w:ascii="Arial" w:eastAsia="Times New Roman" w:hAnsi="Arial" w:cs="Arial"/>
          <w:lang w:eastAsia="en-GB"/>
        </w:rPr>
      </w:pPr>
      <w:r>
        <w:rPr>
          <w:rFonts w:ascii="Arial" w:eastAsia="Times New Roman" w:hAnsi="Arial" w:cs="Arial"/>
          <w:lang w:eastAsia="en-GB"/>
        </w:rPr>
        <w:t>Please feel free to send a separate document if needed otherwise please provide and explain your budget here:</w:t>
      </w:r>
    </w:p>
    <w:p w14:paraId="0909E634" w14:textId="77777777" w:rsidR="002318FD" w:rsidRDefault="002318FD" w:rsidP="002318FD">
      <w:pPr>
        <w:spacing w:after="0" w:line="240" w:lineRule="auto"/>
        <w:rPr>
          <w:rFonts w:ascii="Arial" w:eastAsia="Times New Roman" w:hAnsi="Arial" w:cs="Arial"/>
          <w:lang w:eastAsia="en-GB"/>
        </w:rPr>
      </w:pPr>
    </w:p>
    <w:p w14:paraId="7D80E791" w14:textId="77777777" w:rsidR="002318FD" w:rsidRDefault="002318FD" w:rsidP="002318FD">
      <w:pPr>
        <w:spacing w:after="0" w:line="240" w:lineRule="auto"/>
        <w:rPr>
          <w:rFonts w:ascii="Arial" w:eastAsia="Times New Roman" w:hAnsi="Arial" w:cs="Arial"/>
          <w:lang w:eastAsia="en-GB"/>
        </w:rPr>
      </w:pPr>
    </w:p>
    <w:p w14:paraId="0F205B04" w14:textId="77777777" w:rsidR="002318FD" w:rsidRDefault="002318FD" w:rsidP="002318FD">
      <w:pPr>
        <w:spacing w:after="0" w:line="240" w:lineRule="auto"/>
        <w:rPr>
          <w:rFonts w:ascii="Arial" w:eastAsia="Times New Roman" w:hAnsi="Arial" w:cs="Arial"/>
          <w:lang w:eastAsia="en-GB"/>
        </w:rPr>
      </w:pPr>
    </w:p>
    <w:p w14:paraId="1039F2C4" w14:textId="77777777" w:rsidR="002318FD" w:rsidRPr="00D536D0" w:rsidRDefault="002318FD" w:rsidP="002318FD">
      <w:pPr>
        <w:spacing w:after="0" w:line="240" w:lineRule="auto"/>
        <w:rPr>
          <w:rFonts w:ascii="Arial" w:eastAsia="Times New Roman" w:hAnsi="Arial" w:cs="Arial"/>
          <w:lang w:eastAsia="en-GB"/>
        </w:rPr>
      </w:pPr>
    </w:p>
    <w:p w14:paraId="41B2E0B8" w14:textId="77777777" w:rsidR="002318FD" w:rsidRPr="00D536D0" w:rsidRDefault="002318FD" w:rsidP="002318FD">
      <w:pPr>
        <w:spacing w:after="0" w:line="240" w:lineRule="auto"/>
        <w:rPr>
          <w:rFonts w:ascii="Arial" w:hAnsi="Arial" w:cs="Arial"/>
        </w:rPr>
      </w:pPr>
    </w:p>
    <w:p w14:paraId="10A11A73" w14:textId="77777777" w:rsidR="00652C81"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lang w:eastAsia="en-GB"/>
        </w:rPr>
        <w:t>Opportunities for additional income (please provide information about potential match/addition funding even if not confirmed)</w:t>
      </w:r>
    </w:p>
    <w:p w14:paraId="1146D65F" w14:textId="77777777" w:rsidR="00652C81" w:rsidRDefault="00652C81" w:rsidP="00652C81">
      <w:pPr>
        <w:pStyle w:val="ListParagraph"/>
        <w:spacing w:after="0" w:line="240" w:lineRule="auto"/>
        <w:rPr>
          <w:rFonts w:ascii="Arial" w:hAnsi="Arial" w:cs="Arial"/>
          <w:lang w:eastAsia="en-GB"/>
        </w:rPr>
      </w:pPr>
    </w:p>
    <w:p w14:paraId="1A933CA4" w14:textId="77777777" w:rsidR="00652C81" w:rsidRPr="00652C81" w:rsidRDefault="00652C81" w:rsidP="00652C81">
      <w:pPr>
        <w:spacing w:after="0" w:line="240" w:lineRule="auto"/>
        <w:rPr>
          <w:rFonts w:ascii="Arial" w:hAnsi="Arial" w:cs="Arial"/>
          <w:lang w:eastAsia="en-GB"/>
        </w:rPr>
      </w:pPr>
    </w:p>
    <w:p w14:paraId="590363FA" w14:textId="77777777" w:rsidR="00652C81" w:rsidRDefault="00652C81" w:rsidP="00652C81">
      <w:pPr>
        <w:pStyle w:val="ListParagraph"/>
        <w:spacing w:after="0" w:line="240" w:lineRule="auto"/>
        <w:rPr>
          <w:rFonts w:ascii="Arial" w:hAnsi="Arial" w:cs="Arial"/>
          <w:lang w:eastAsia="en-GB"/>
        </w:rPr>
      </w:pPr>
    </w:p>
    <w:p w14:paraId="79803902" w14:textId="0F805904" w:rsidR="002318FD"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rPr>
        <w:t>Provide details of previous experience (150 words)</w:t>
      </w:r>
    </w:p>
    <w:p w14:paraId="269CAEE9" w14:textId="77777777" w:rsidR="00652C81" w:rsidRDefault="00652C81" w:rsidP="00652C81">
      <w:pPr>
        <w:pStyle w:val="ListParagraph"/>
        <w:spacing w:after="0" w:line="240" w:lineRule="auto"/>
        <w:rPr>
          <w:rFonts w:ascii="Arial" w:hAnsi="Arial" w:cs="Arial"/>
        </w:rPr>
      </w:pPr>
    </w:p>
    <w:p w14:paraId="60C76755" w14:textId="77777777" w:rsidR="00652C81" w:rsidRDefault="00652C81" w:rsidP="00652C81">
      <w:pPr>
        <w:pStyle w:val="ListParagraph"/>
        <w:spacing w:after="0" w:line="240" w:lineRule="auto"/>
        <w:rPr>
          <w:rFonts w:ascii="Arial" w:hAnsi="Arial" w:cs="Arial"/>
          <w:lang w:eastAsia="en-GB"/>
        </w:rPr>
      </w:pPr>
    </w:p>
    <w:p w14:paraId="34D372A7" w14:textId="77777777" w:rsidR="00652C81" w:rsidRDefault="00652C81" w:rsidP="00652C81">
      <w:pPr>
        <w:spacing w:after="0" w:line="240" w:lineRule="auto"/>
        <w:rPr>
          <w:rFonts w:ascii="Arial" w:hAnsi="Arial" w:cs="Arial"/>
          <w:lang w:eastAsia="en-GB"/>
        </w:rPr>
      </w:pPr>
    </w:p>
    <w:p w14:paraId="237024FD" w14:textId="3D7EE310" w:rsidR="00652C81" w:rsidRDefault="00652C81" w:rsidP="00652C81">
      <w:pPr>
        <w:pStyle w:val="ListParagraph"/>
        <w:numPr>
          <w:ilvl w:val="0"/>
          <w:numId w:val="15"/>
        </w:numPr>
        <w:spacing w:after="0" w:line="240" w:lineRule="auto"/>
        <w:rPr>
          <w:rFonts w:ascii="Arial" w:hAnsi="Arial" w:cs="Arial"/>
        </w:rPr>
      </w:pPr>
      <w:r w:rsidRPr="00652C81">
        <w:rPr>
          <w:rFonts w:ascii="Arial" w:hAnsi="Arial" w:cs="Arial"/>
        </w:rPr>
        <w:t xml:space="preserve">Please </w:t>
      </w:r>
      <w:r>
        <w:rPr>
          <w:rFonts w:ascii="Arial" w:hAnsi="Arial" w:cs="Arial"/>
        </w:rPr>
        <w:t>include</w:t>
      </w:r>
      <w:r w:rsidRPr="00652C81">
        <w:rPr>
          <w:rFonts w:ascii="Arial" w:hAnsi="Arial" w:cs="Arial"/>
        </w:rPr>
        <w:t xml:space="preserve"> any design or illustrations that will support your proposal</w:t>
      </w:r>
      <w:r>
        <w:rPr>
          <w:rFonts w:ascii="Arial" w:hAnsi="Arial" w:cs="Arial"/>
        </w:rPr>
        <w:t xml:space="preserve"> when you send your completed application form. </w:t>
      </w:r>
    </w:p>
    <w:p w14:paraId="2149A992" w14:textId="73736B99" w:rsidR="00A93D58" w:rsidRDefault="00A93D58" w:rsidP="00A93D58">
      <w:pPr>
        <w:pStyle w:val="ListParagraph"/>
        <w:spacing w:after="0" w:line="240" w:lineRule="auto"/>
        <w:rPr>
          <w:rFonts w:ascii="Arial" w:hAnsi="Arial" w:cs="Arial"/>
        </w:rPr>
      </w:pPr>
    </w:p>
    <w:p w14:paraId="4663A19F" w14:textId="7F59E6B2" w:rsidR="00652C81" w:rsidRDefault="00A93D58" w:rsidP="00652C81">
      <w:pPr>
        <w:pStyle w:val="ListParagraph"/>
        <w:spacing w:after="0" w:line="240" w:lineRule="auto"/>
        <w:rPr>
          <w:rFonts w:ascii="Arial" w:hAnsi="Arial" w:cs="Arial"/>
        </w:rPr>
      </w:pPr>
      <w:r w:rsidRPr="00A93D58">
        <w:rPr>
          <w:rFonts w:ascii="Arial" w:hAnsi="Arial" w:cs="Arial"/>
          <w:noProof/>
          <w:sz w:val="28"/>
          <w:szCs w:val="28"/>
        </w:rPr>
        <mc:AlternateContent>
          <mc:Choice Requires="wps">
            <w:drawing>
              <wp:anchor distT="45720" distB="45720" distL="114300" distR="114300" simplePos="0" relativeHeight="251671552" behindDoc="0" locked="0" layoutInCell="1" allowOverlap="1" wp14:anchorId="41B8D8BC" wp14:editId="29965F50">
                <wp:simplePos x="0" y="0"/>
                <wp:positionH relativeFrom="column">
                  <wp:posOffset>405130</wp:posOffset>
                </wp:positionH>
                <wp:positionV relativeFrom="paragraph">
                  <wp:posOffset>263525</wp:posOffset>
                </wp:positionV>
                <wp:extent cx="5832475" cy="1404620"/>
                <wp:effectExtent l="0" t="0" r="15875" b="19685"/>
                <wp:wrapSquare wrapText="bothSides"/>
                <wp:docPr id="319234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404620"/>
                        </a:xfrm>
                        <a:prstGeom prst="rect">
                          <a:avLst/>
                        </a:prstGeom>
                        <a:solidFill>
                          <a:srgbClr val="FFFFFF"/>
                        </a:solidFill>
                        <a:ln w="9525">
                          <a:solidFill>
                            <a:schemeClr val="tx1"/>
                          </a:solidFill>
                          <a:miter lim="800000"/>
                          <a:headEnd/>
                          <a:tailEnd/>
                        </a:ln>
                      </wps:spPr>
                      <wps:txbx>
                        <w:txbxContent>
                          <w:p w14:paraId="72238871"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 xml:space="preserve">Please submit your application along with any supporting documents to Katie Wilkinson, Wilder Communities Team Leader via email:  </w:t>
                            </w:r>
                            <w:hyperlink r:id="rId13" w:history="1">
                              <w:r w:rsidRPr="00A93D58">
                                <w:rPr>
                                  <w:rStyle w:val="Hyperlink"/>
                                  <w:rFonts w:ascii="Arial" w:hAnsi="Arial" w:cs="Arial"/>
                                  <w:sz w:val="28"/>
                                  <w:szCs w:val="28"/>
                                </w:rPr>
                                <w:t>kwilkinson@devonwildlifetrust.org</w:t>
                              </w:r>
                            </w:hyperlink>
                          </w:p>
                          <w:p w14:paraId="58365E98"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38D7DDB0" w:rsidR="00A93D58" w:rsidRDefault="00A93D58" w:rsidP="004630E9">
                            <w:pPr>
                              <w:jc w:val="center"/>
                            </w:pPr>
                            <w:r w:rsidRPr="00A93D58">
                              <w:rPr>
                                <w:rFonts w:ascii="Arial" w:hAnsi="Arial" w:cs="Arial"/>
                                <w:sz w:val="28"/>
                                <w:szCs w:val="28"/>
                              </w:rPr>
                              <w:t>Closing date: Sunday 15</w:t>
                            </w:r>
                            <w:r w:rsidRPr="00A93D58">
                              <w:rPr>
                                <w:rFonts w:ascii="Arial" w:hAnsi="Arial" w:cs="Arial"/>
                                <w:sz w:val="28"/>
                                <w:szCs w:val="28"/>
                                <w:vertAlign w:val="superscript"/>
                              </w:rPr>
                              <w:t>th</w:t>
                            </w:r>
                            <w:r w:rsidRPr="00A93D58">
                              <w:rPr>
                                <w:rFonts w:ascii="Arial" w:hAnsi="Arial" w:cs="Arial"/>
                                <w:sz w:val="28"/>
                                <w:szCs w:val="28"/>
                              </w:rPr>
                              <w:t xml:space="preserve"> September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B8D8BC" id="_x0000_t202" coordsize="21600,21600" o:spt="202" path="m,l,21600r21600,l21600,xe">
                <v:stroke joinstyle="miter"/>
                <v:path gradientshapeok="t" o:connecttype="rect"/>
              </v:shapetype>
              <v:shape id="Text Box 2" o:spid="_x0000_s1029" type="#_x0000_t202" style="position:absolute;left:0;text-align:left;margin-left:31.9pt;margin-top:20.75pt;width:459.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" strokecolor="black [3213]">
                <v:textbox style="mso-fit-shape-to-text:t">
                  <w:txbxContent>
                    <w:p w14:paraId="72238871"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 xml:space="preserve">Please submit your application along with any supporting documents to Katie Wilkinson, Wilder Communities Team Leader via email:  </w:t>
                      </w:r>
                      <w:hyperlink r:id="rId14" w:history="1">
                        <w:r w:rsidRPr="00A93D58">
                          <w:rPr>
                            <w:rStyle w:val="Hyperlink"/>
                            <w:rFonts w:ascii="Arial" w:hAnsi="Arial" w:cs="Arial"/>
                            <w:sz w:val="28"/>
                            <w:szCs w:val="28"/>
                          </w:rPr>
                          <w:t>kwilkinson@devonwildlifetrust.org</w:t>
                        </w:r>
                      </w:hyperlink>
                    </w:p>
                    <w:p w14:paraId="58365E98" w14:textId="77777777" w:rsidR="00A93D58" w:rsidRPr="00A93D58" w:rsidRDefault="00A93D58" w:rsidP="004630E9">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38D7DDB0" w:rsidR="00A93D58" w:rsidRDefault="00A93D58" w:rsidP="004630E9">
                      <w:pPr>
                        <w:jc w:val="center"/>
                      </w:pPr>
                      <w:r w:rsidRPr="00A93D58">
                        <w:rPr>
                          <w:rFonts w:ascii="Arial" w:hAnsi="Arial" w:cs="Arial"/>
                          <w:sz w:val="28"/>
                          <w:szCs w:val="28"/>
                        </w:rPr>
                        <w:t>Closing date: Sunday 15</w:t>
                      </w:r>
                      <w:r w:rsidRPr="00A93D58">
                        <w:rPr>
                          <w:rFonts w:ascii="Arial" w:hAnsi="Arial" w:cs="Arial"/>
                          <w:sz w:val="28"/>
                          <w:szCs w:val="28"/>
                          <w:vertAlign w:val="superscript"/>
                        </w:rPr>
                        <w:t>th</w:t>
                      </w:r>
                      <w:r w:rsidRPr="00A93D58">
                        <w:rPr>
                          <w:rFonts w:ascii="Arial" w:hAnsi="Arial" w:cs="Arial"/>
                          <w:sz w:val="28"/>
                          <w:szCs w:val="28"/>
                        </w:rPr>
                        <w:t xml:space="preserve"> September 2024</w:t>
                      </w:r>
                    </w:p>
                  </w:txbxContent>
                </v:textbox>
                <w10:wrap type="square"/>
              </v:shape>
            </w:pict>
          </mc:Fallback>
        </mc:AlternateContent>
      </w:r>
    </w:p>
    <w:p w14:paraId="5901D5B6" w14:textId="0E236803" w:rsidR="00652C81" w:rsidRDefault="00652C81" w:rsidP="00A93D58">
      <w:pPr>
        <w:pStyle w:val="ListParagraph"/>
        <w:spacing w:after="0" w:line="240" w:lineRule="auto"/>
        <w:jc w:val="center"/>
        <w:rPr>
          <w:rFonts w:ascii="Arial" w:hAnsi="Arial" w:cs="Arial"/>
          <w:sz w:val="28"/>
          <w:szCs w:val="28"/>
        </w:rPr>
      </w:pPr>
    </w:p>
    <w:p w14:paraId="0C9F18A1" w14:textId="77777777" w:rsidR="00A93D58" w:rsidRPr="00A93D58" w:rsidRDefault="00A93D58" w:rsidP="00A93D58">
      <w:pPr>
        <w:pStyle w:val="ListParagraph"/>
        <w:spacing w:after="0" w:line="240" w:lineRule="auto"/>
        <w:jc w:val="center"/>
        <w:rPr>
          <w:rFonts w:ascii="Arial" w:hAnsi="Arial" w:cs="Arial"/>
          <w:sz w:val="28"/>
          <w:szCs w:val="28"/>
        </w:rPr>
      </w:pPr>
    </w:p>
    <w:p w14:paraId="58E19004" w14:textId="0F396A29" w:rsidR="00652C81" w:rsidRPr="00A93D58" w:rsidRDefault="00652C81" w:rsidP="00A93D58">
      <w:pPr>
        <w:jc w:val="center"/>
        <w:rPr>
          <w:rFonts w:ascii="Arial" w:hAnsi="Arial" w:cs="Arial"/>
          <w:sz w:val="28"/>
          <w:szCs w:val="28"/>
        </w:rPr>
      </w:pPr>
    </w:p>
    <w:p w14:paraId="0D4DF0CA" w14:textId="77777777" w:rsidR="00652C81" w:rsidRPr="00652C81" w:rsidRDefault="00652C81" w:rsidP="00652C81">
      <w:pPr>
        <w:pStyle w:val="ListParagraph"/>
        <w:rPr>
          <w:rFonts w:ascii="Arial" w:hAnsi="Arial" w:cs="Arial"/>
        </w:rPr>
      </w:pPr>
    </w:p>
    <w:p w14:paraId="3D693972" w14:textId="77777777" w:rsidR="00652C81" w:rsidRPr="00652C81" w:rsidRDefault="00652C81" w:rsidP="00652C81">
      <w:pPr>
        <w:spacing w:after="0" w:line="240" w:lineRule="auto"/>
        <w:rPr>
          <w:rFonts w:ascii="Arial" w:hAnsi="Arial" w:cs="Arial"/>
        </w:rPr>
      </w:pPr>
    </w:p>
    <w:p w14:paraId="252D7493" w14:textId="5BF896BD" w:rsidR="00652C81" w:rsidRPr="00652C81" w:rsidRDefault="00652C81" w:rsidP="00652C81">
      <w:pPr>
        <w:pStyle w:val="ListParagraph"/>
        <w:spacing w:after="0" w:line="240" w:lineRule="auto"/>
        <w:rPr>
          <w:rFonts w:ascii="Arial" w:hAnsi="Arial" w:cs="Arial"/>
          <w:lang w:eastAsia="en-GB"/>
        </w:rPr>
      </w:pPr>
    </w:p>
    <w:p w14:paraId="4717F09F" w14:textId="77777777" w:rsidR="002318FD" w:rsidRPr="00D536D0" w:rsidRDefault="002318FD" w:rsidP="002318FD">
      <w:pPr>
        <w:spacing w:after="0" w:line="240" w:lineRule="auto"/>
        <w:rPr>
          <w:rFonts w:ascii="Arial" w:hAnsi="Arial" w:cs="Arial"/>
          <w:b/>
        </w:rPr>
      </w:pPr>
    </w:p>
    <w:p w14:paraId="00942AB5" w14:textId="77777777" w:rsidR="002318FD" w:rsidRDefault="002318FD" w:rsidP="00E6596C">
      <w:pPr>
        <w:spacing w:after="240" w:line="240" w:lineRule="auto"/>
        <w:rPr>
          <w:rFonts w:ascii="Arial" w:hAnsi="Arial" w:cs="Arial"/>
          <w:iCs/>
        </w:rPr>
      </w:pPr>
    </w:p>
    <w:p w14:paraId="0C7609CB" w14:textId="77777777" w:rsidR="002318FD" w:rsidRPr="00AC01F2" w:rsidRDefault="002318FD" w:rsidP="00E6596C">
      <w:pPr>
        <w:spacing w:after="240" w:line="240" w:lineRule="auto"/>
        <w:rPr>
          <w:rFonts w:ascii="Arial" w:hAnsi="Arial" w:cs="Arial"/>
          <w:iCs/>
        </w:rPr>
      </w:pPr>
    </w:p>
    <w:p w14:paraId="4A0707CF" w14:textId="77777777" w:rsidR="00E6596C" w:rsidRPr="00AC01F2" w:rsidRDefault="00E6596C" w:rsidP="00E6596C">
      <w:pPr>
        <w:jc w:val="center"/>
        <w:rPr>
          <w:rFonts w:ascii="Arial" w:hAnsi="Arial" w:cs="Arial"/>
          <w:b/>
          <w:bCs/>
        </w:rPr>
      </w:pPr>
      <w:r w:rsidRPr="00AC01F2">
        <w:rPr>
          <w:rFonts w:ascii="Arial" w:hAnsi="Arial" w:cs="Arial"/>
          <w:b/>
          <w:bCs/>
        </w:rPr>
        <w:t xml:space="preserve">Pine Martens Bounce Back: The Two Moors Pine Project is made possible with support from The National Lottery Heritage Fund and with thanks to the National Lottery players. This project aims to restore healthy populations of pine martens to the </w:t>
      </w:r>
      <w:proofErr w:type="gramStart"/>
      <w:r w:rsidRPr="00AC01F2">
        <w:rPr>
          <w:rFonts w:ascii="Arial" w:hAnsi="Arial" w:cs="Arial"/>
          <w:b/>
          <w:bCs/>
        </w:rPr>
        <w:t>South West</w:t>
      </w:r>
      <w:proofErr w:type="gramEnd"/>
      <w:r w:rsidRPr="00AC01F2">
        <w:rPr>
          <w:rFonts w:ascii="Arial" w:hAnsi="Arial" w:cs="Arial"/>
          <w:b/>
          <w:bCs/>
        </w:rPr>
        <w:t xml:space="preserve"> of England.</w:t>
      </w:r>
    </w:p>
    <w:p w14:paraId="0AC3713C" w14:textId="77777777" w:rsidR="00E6596C" w:rsidRPr="00AC01F2" w:rsidRDefault="00E6596C" w:rsidP="00E6596C">
      <w:pPr>
        <w:spacing w:before="360" w:after="360"/>
        <w:textAlignment w:val="baseline"/>
        <w:rPr>
          <w:rFonts w:ascii="Arial" w:hAnsi="Arial" w:cs="Arial"/>
          <w:i/>
          <w:iCs/>
          <w:color w:val="000000"/>
        </w:rPr>
      </w:pPr>
      <w:r w:rsidRPr="00AC01F2">
        <w:rPr>
          <w:rFonts w:ascii="Arial" w:hAnsi="Arial" w:cs="Arial"/>
          <w:i/>
          <w:iCs/>
          <w:noProof/>
          <w:color w:val="000000"/>
        </w:rPr>
        <w:lastRenderedPageBreak/>
        <w:drawing>
          <wp:anchor distT="0" distB="0" distL="114300" distR="114300" simplePos="0" relativeHeight="251669504" behindDoc="0" locked="0" layoutInCell="1" allowOverlap="1" wp14:anchorId="3869E63B" wp14:editId="59D9D583">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06DBC6E5" w14:textId="77777777" w:rsidR="00E6596C" w:rsidRPr="00AC01F2" w:rsidRDefault="00E6596C" w:rsidP="00E6596C">
      <w:pPr>
        <w:pStyle w:val="BodyText"/>
        <w:ind w:left="778"/>
        <w:rPr>
          <w:rFonts w:cs="Arial"/>
          <w:sz w:val="22"/>
          <w:szCs w:val="22"/>
        </w:rPr>
      </w:pPr>
    </w:p>
    <w:p w14:paraId="02C39ECB" w14:textId="77777777" w:rsidR="00F523C8" w:rsidRDefault="00F523C8" w:rsidP="00F523C8">
      <w:pPr>
        <w:pStyle w:val="BodyText"/>
        <w:jc w:val="both"/>
        <w:rPr>
          <w:rStyle w:val="PageNumber"/>
          <w:bCs/>
          <w:sz w:val="22"/>
          <w:szCs w:val="22"/>
        </w:rPr>
      </w:pPr>
    </w:p>
    <w:bookmarkEnd w:id="3"/>
    <w:sectPr w:rsidR="00F523C8" w:rsidSect="00E441E6">
      <w:headerReference w:type="default" r:id="rId16"/>
      <w:footerReference w:type="default" r:id="rId17"/>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A32AA" w14:textId="77777777" w:rsidR="00323BDA" w:rsidRDefault="00323BDA" w:rsidP="00694CF7">
      <w:pPr>
        <w:spacing w:after="0" w:line="240" w:lineRule="auto"/>
      </w:pPr>
      <w:r>
        <w:separator/>
      </w:r>
    </w:p>
  </w:endnote>
  <w:endnote w:type="continuationSeparator" w:id="0">
    <w:p w14:paraId="0B19B10D" w14:textId="77777777" w:rsidR="00323BDA" w:rsidRDefault="00323BDA"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CF7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 xml:space="preserve">Devon Wildlife Trust, </w:t>
    </w:r>
    <w:proofErr w:type="spellStart"/>
    <w:r>
      <w:rPr>
        <w:rFonts w:ascii="Times New Roman" w:hAnsi="Times New Roman"/>
        <w:sz w:val="20"/>
      </w:rPr>
      <w:t>Cricklepit</w:t>
    </w:r>
    <w:proofErr w:type="spellEnd"/>
    <w:r>
      <w:rPr>
        <w:rFonts w:ascii="Times New Roman" w:hAnsi="Times New Roman"/>
        <w:sz w:val="20"/>
      </w:rPr>
      <w:t xml:space="preserve"> Mill, Commercial Road, Exeter, EX2 4AB</w:t>
    </w:r>
  </w:p>
  <w:p w14:paraId="1328082B" w14:textId="77777777" w:rsidR="0080384D" w:rsidRDefault="0080384D" w:rsidP="007E175C">
    <w:pPr>
      <w:pStyle w:val="TOC1"/>
      <w:jc w:val="center"/>
      <w:rPr>
        <w:sz w:val="20"/>
      </w:rPr>
    </w:pPr>
    <w:r>
      <w:rPr>
        <w:sz w:val="20"/>
      </w:rPr>
      <w:t xml:space="preserve">Tel: (01392) </w:t>
    </w:r>
    <w:proofErr w:type="gramStart"/>
    <w:r>
      <w:rPr>
        <w:sz w:val="20"/>
      </w:rPr>
      <w:t>279244  Fax</w:t>
    </w:r>
    <w:proofErr w:type="gramEnd"/>
    <w:r>
      <w:rPr>
        <w:sz w:val="20"/>
      </w:rPr>
      <w:t xml:space="preserve">: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C77693"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38885C5B" w:rsidR="0080384D" w:rsidRPr="004A3DED" w:rsidRDefault="00652C81">
    <w:pPr>
      <w:pStyle w:val="Footer"/>
      <w:rPr>
        <w:rFonts w:ascii="Arial" w:hAnsi="Arial" w:cs="Arial"/>
        <w:sz w:val="20"/>
        <w:szCs w:val="20"/>
      </w:rPr>
    </w:pPr>
    <w:r w:rsidRPr="00EF56F6">
      <w:rPr>
        <w:rFonts w:ascii="Arial" w:hAnsi="Arial" w:cs="Arial"/>
        <w:b/>
        <w:sz w:val="24"/>
        <w:szCs w:val="24"/>
      </w:rPr>
      <w:t>NL-22-00152</w:t>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sidRPr="004A3DED">
      <w:rPr>
        <w:rFonts w:ascii="Arial" w:hAnsi="Arial" w:cs="Arial"/>
        <w:sz w:val="20"/>
        <w:szCs w:val="20"/>
      </w:rPr>
      <w:fldChar w:fldCharType="begin"/>
    </w:r>
    <w:r w:rsidR="0080384D" w:rsidRPr="004A3DED">
      <w:rPr>
        <w:rFonts w:ascii="Arial" w:hAnsi="Arial" w:cs="Arial"/>
        <w:sz w:val="20"/>
        <w:szCs w:val="20"/>
      </w:rPr>
      <w:instrText xml:space="preserve"> PAGE  \* Arabic  \* MERGEFORMAT </w:instrText>
    </w:r>
    <w:r w:rsidR="0080384D" w:rsidRPr="004A3DED">
      <w:rPr>
        <w:rFonts w:ascii="Arial" w:hAnsi="Arial" w:cs="Arial"/>
        <w:sz w:val="20"/>
        <w:szCs w:val="20"/>
      </w:rPr>
      <w:fldChar w:fldCharType="separate"/>
    </w:r>
    <w:r w:rsidR="00D82CC5">
      <w:rPr>
        <w:rFonts w:ascii="Arial" w:hAnsi="Arial" w:cs="Arial"/>
        <w:noProof/>
        <w:sz w:val="20"/>
        <w:szCs w:val="20"/>
      </w:rPr>
      <w:t>43</w:t>
    </w:r>
    <w:r w:rsidR="0080384D"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20B54" w14:textId="77777777" w:rsidR="00323BDA" w:rsidRDefault="00323BDA" w:rsidP="00694CF7">
      <w:pPr>
        <w:spacing w:after="0" w:line="240" w:lineRule="auto"/>
      </w:pPr>
      <w:bookmarkStart w:id="0" w:name="_Hlk126155792"/>
      <w:bookmarkEnd w:id="0"/>
      <w:r>
        <w:separator/>
      </w:r>
    </w:p>
  </w:footnote>
  <w:footnote w:type="continuationSeparator" w:id="0">
    <w:p w14:paraId="601AA7A8" w14:textId="77777777" w:rsidR="00323BDA" w:rsidRDefault="00323BDA"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5287C545" w14:textId="28A084ED" w:rsidR="002318FD" w:rsidRDefault="002318FD" w:rsidP="00CB6674">
          <w:pPr>
            <w:pStyle w:val="Header"/>
            <w:rPr>
              <w:rFonts w:ascii="Arial" w:hAnsi="Arial" w:cs="Arial"/>
              <w:b/>
              <w:sz w:val="32"/>
              <w:szCs w:val="32"/>
            </w:rPr>
          </w:pPr>
          <w:r>
            <w:rPr>
              <w:rFonts w:ascii="Arial" w:hAnsi="Arial" w:cs="Arial"/>
              <w:b/>
              <w:sz w:val="32"/>
              <w:szCs w:val="32"/>
            </w:rPr>
            <w:t>Creative Commission application form</w:t>
          </w:r>
        </w:p>
        <w:p w14:paraId="46197A47" w14:textId="13C758C6" w:rsidR="0080384D" w:rsidRPr="007F5B0E" w:rsidRDefault="0080384D" w:rsidP="00F523C8">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AAA86"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06674D4"/>
    <w:multiLevelType w:val="hybridMultilevel"/>
    <w:tmpl w:val="DBD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6951"/>
    <w:multiLevelType w:val="hybridMultilevel"/>
    <w:tmpl w:val="3A86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06634"/>
    <w:multiLevelType w:val="hybridMultilevel"/>
    <w:tmpl w:val="F68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C7712"/>
    <w:multiLevelType w:val="hybridMultilevel"/>
    <w:tmpl w:val="815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A3772"/>
    <w:multiLevelType w:val="hybridMultilevel"/>
    <w:tmpl w:val="7B886B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C32377"/>
    <w:multiLevelType w:val="hybridMultilevel"/>
    <w:tmpl w:val="7CAA0944"/>
    <w:lvl w:ilvl="0" w:tplc="08090001">
      <w:start w:val="1"/>
      <w:numFmt w:val="bullet"/>
      <w:lvlText w:val=""/>
      <w:lvlJc w:val="left"/>
      <w:pPr>
        <w:ind w:left="720" w:hanging="360"/>
      </w:pPr>
      <w:rPr>
        <w:rFonts w:ascii="Symbol" w:hAnsi="Symbol" w:hint="default"/>
      </w:rPr>
    </w:lvl>
    <w:lvl w:ilvl="1" w:tplc="F67EFDBC">
      <w:start w:val="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9222C3"/>
    <w:multiLevelType w:val="hybridMultilevel"/>
    <w:tmpl w:val="BA7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56EC5"/>
    <w:multiLevelType w:val="hybridMultilevel"/>
    <w:tmpl w:val="7CC2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B65BE"/>
    <w:multiLevelType w:val="hybridMultilevel"/>
    <w:tmpl w:val="A6B60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5E661F"/>
    <w:multiLevelType w:val="hybridMultilevel"/>
    <w:tmpl w:val="AE12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96EE1"/>
    <w:multiLevelType w:val="hybridMultilevel"/>
    <w:tmpl w:val="8BA019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9321A6"/>
    <w:multiLevelType w:val="hybridMultilevel"/>
    <w:tmpl w:val="1F7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35123"/>
    <w:multiLevelType w:val="hybridMultilevel"/>
    <w:tmpl w:val="E56055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1A5C17"/>
    <w:multiLevelType w:val="hybridMultilevel"/>
    <w:tmpl w:val="734A4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659248">
    <w:abstractNumId w:val="9"/>
  </w:num>
  <w:num w:numId="2" w16cid:durableId="935407301">
    <w:abstractNumId w:val="6"/>
  </w:num>
  <w:num w:numId="3" w16cid:durableId="238947660">
    <w:abstractNumId w:val="11"/>
  </w:num>
  <w:num w:numId="4" w16cid:durableId="1762870122">
    <w:abstractNumId w:val="14"/>
  </w:num>
  <w:num w:numId="5" w16cid:durableId="1307273894">
    <w:abstractNumId w:val="5"/>
  </w:num>
  <w:num w:numId="6" w16cid:durableId="1750538460">
    <w:abstractNumId w:val="12"/>
  </w:num>
  <w:num w:numId="7" w16cid:durableId="1709259966">
    <w:abstractNumId w:val="4"/>
  </w:num>
  <w:num w:numId="8" w16cid:durableId="1334601941">
    <w:abstractNumId w:val="3"/>
  </w:num>
  <w:num w:numId="9" w16cid:durableId="703553971">
    <w:abstractNumId w:val="10"/>
  </w:num>
  <w:num w:numId="10" w16cid:durableId="1249998955">
    <w:abstractNumId w:val="13"/>
  </w:num>
  <w:num w:numId="11" w16cid:durableId="455415507">
    <w:abstractNumId w:val="8"/>
  </w:num>
  <w:num w:numId="12" w16cid:durableId="865366865">
    <w:abstractNumId w:val="7"/>
  </w:num>
  <w:num w:numId="13" w16cid:durableId="680006256">
    <w:abstractNumId w:val="1"/>
  </w:num>
  <w:num w:numId="14" w16cid:durableId="1672490413">
    <w:abstractNumId w:val="2"/>
  </w:num>
  <w:num w:numId="15" w16cid:durableId="194584386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E3F"/>
    <w:rsid w:val="000D5124"/>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7580"/>
    <w:rsid w:val="00197DFC"/>
    <w:rsid w:val="001A0E31"/>
    <w:rsid w:val="001A31DC"/>
    <w:rsid w:val="001A4655"/>
    <w:rsid w:val="001A7427"/>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1F62DF"/>
    <w:rsid w:val="00207DE6"/>
    <w:rsid w:val="00215336"/>
    <w:rsid w:val="00220DA5"/>
    <w:rsid w:val="00221267"/>
    <w:rsid w:val="002241DA"/>
    <w:rsid w:val="0023106E"/>
    <w:rsid w:val="002318FD"/>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97E40"/>
    <w:rsid w:val="002A08F4"/>
    <w:rsid w:val="002A0EB2"/>
    <w:rsid w:val="002A243C"/>
    <w:rsid w:val="002A27F3"/>
    <w:rsid w:val="002A28D9"/>
    <w:rsid w:val="002B27B1"/>
    <w:rsid w:val="002C42C7"/>
    <w:rsid w:val="002D2A20"/>
    <w:rsid w:val="002D7F9C"/>
    <w:rsid w:val="002E322F"/>
    <w:rsid w:val="002E344B"/>
    <w:rsid w:val="002E46E5"/>
    <w:rsid w:val="002E7B30"/>
    <w:rsid w:val="002F2BEB"/>
    <w:rsid w:val="0030059B"/>
    <w:rsid w:val="00316DE9"/>
    <w:rsid w:val="00317789"/>
    <w:rsid w:val="00323BDA"/>
    <w:rsid w:val="00324EA9"/>
    <w:rsid w:val="0032503E"/>
    <w:rsid w:val="00332E2C"/>
    <w:rsid w:val="00336DB0"/>
    <w:rsid w:val="0034073A"/>
    <w:rsid w:val="00341228"/>
    <w:rsid w:val="00342A3F"/>
    <w:rsid w:val="00360089"/>
    <w:rsid w:val="003607BE"/>
    <w:rsid w:val="00361688"/>
    <w:rsid w:val="003672BA"/>
    <w:rsid w:val="0037078A"/>
    <w:rsid w:val="00372927"/>
    <w:rsid w:val="00387B4C"/>
    <w:rsid w:val="00395792"/>
    <w:rsid w:val="003A1636"/>
    <w:rsid w:val="003A4CBC"/>
    <w:rsid w:val="003A546F"/>
    <w:rsid w:val="003B06F6"/>
    <w:rsid w:val="003B381D"/>
    <w:rsid w:val="003B7D6B"/>
    <w:rsid w:val="003C1280"/>
    <w:rsid w:val="003C3670"/>
    <w:rsid w:val="003C5D7D"/>
    <w:rsid w:val="003C6ACC"/>
    <w:rsid w:val="003C773D"/>
    <w:rsid w:val="003D1628"/>
    <w:rsid w:val="003E688B"/>
    <w:rsid w:val="003F02D4"/>
    <w:rsid w:val="003F0855"/>
    <w:rsid w:val="003F21ED"/>
    <w:rsid w:val="003F3E2A"/>
    <w:rsid w:val="003F4D17"/>
    <w:rsid w:val="00402D2D"/>
    <w:rsid w:val="00402E65"/>
    <w:rsid w:val="00406436"/>
    <w:rsid w:val="00415559"/>
    <w:rsid w:val="004174F6"/>
    <w:rsid w:val="00421ED0"/>
    <w:rsid w:val="00424BCD"/>
    <w:rsid w:val="00425062"/>
    <w:rsid w:val="00430563"/>
    <w:rsid w:val="00431153"/>
    <w:rsid w:val="004337B2"/>
    <w:rsid w:val="00434A5F"/>
    <w:rsid w:val="00437C2D"/>
    <w:rsid w:val="00441836"/>
    <w:rsid w:val="004429C5"/>
    <w:rsid w:val="00446457"/>
    <w:rsid w:val="004511CF"/>
    <w:rsid w:val="00451B14"/>
    <w:rsid w:val="00455A08"/>
    <w:rsid w:val="00455E6E"/>
    <w:rsid w:val="00457524"/>
    <w:rsid w:val="004630E9"/>
    <w:rsid w:val="00465274"/>
    <w:rsid w:val="0046653B"/>
    <w:rsid w:val="00471E56"/>
    <w:rsid w:val="00473989"/>
    <w:rsid w:val="00487657"/>
    <w:rsid w:val="00494B40"/>
    <w:rsid w:val="004A3DED"/>
    <w:rsid w:val="004A4951"/>
    <w:rsid w:val="004B02C2"/>
    <w:rsid w:val="004B0F37"/>
    <w:rsid w:val="004B2A64"/>
    <w:rsid w:val="004B391E"/>
    <w:rsid w:val="004B7681"/>
    <w:rsid w:val="004C1647"/>
    <w:rsid w:val="004C4DBD"/>
    <w:rsid w:val="004C6870"/>
    <w:rsid w:val="004C7AD9"/>
    <w:rsid w:val="004D2C45"/>
    <w:rsid w:val="004D7EC9"/>
    <w:rsid w:val="004E01FF"/>
    <w:rsid w:val="004E48B6"/>
    <w:rsid w:val="004F1A3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22B1"/>
    <w:rsid w:val="005E4F90"/>
    <w:rsid w:val="005E63F8"/>
    <w:rsid w:val="006100DE"/>
    <w:rsid w:val="00612DC8"/>
    <w:rsid w:val="00615746"/>
    <w:rsid w:val="006239AF"/>
    <w:rsid w:val="006366E8"/>
    <w:rsid w:val="00641C50"/>
    <w:rsid w:val="00652C81"/>
    <w:rsid w:val="006530F1"/>
    <w:rsid w:val="00654152"/>
    <w:rsid w:val="00655FAC"/>
    <w:rsid w:val="006564C0"/>
    <w:rsid w:val="00666527"/>
    <w:rsid w:val="006710AC"/>
    <w:rsid w:val="00671494"/>
    <w:rsid w:val="00672D05"/>
    <w:rsid w:val="0067486C"/>
    <w:rsid w:val="00674B36"/>
    <w:rsid w:val="0068637A"/>
    <w:rsid w:val="006873AD"/>
    <w:rsid w:val="0069202A"/>
    <w:rsid w:val="00694CF7"/>
    <w:rsid w:val="006A19C1"/>
    <w:rsid w:val="006A438D"/>
    <w:rsid w:val="006B0EB3"/>
    <w:rsid w:val="006B1510"/>
    <w:rsid w:val="006B240D"/>
    <w:rsid w:val="006C6CF9"/>
    <w:rsid w:val="006D01A7"/>
    <w:rsid w:val="006D2358"/>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37254"/>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C6C38"/>
    <w:rsid w:val="007D6493"/>
    <w:rsid w:val="007E175C"/>
    <w:rsid w:val="007E3292"/>
    <w:rsid w:val="007F08FA"/>
    <w:rsid w:val="007F2FE7"/>
    <w:rsid w:val="007F3103"/>
    <w:rsid w:val="007F3D15"/>
    <w:rsid w:val="007F5B0E"/>
    <w:rsid w:val="007F7F21"/>
    <w:rsid w:val="0080384D"/>
    <w:rsid w:val="008109E2"/>
    <w:rsid w:val="00815413"/>
    <w:rsid w:val="00821DA9"/>
    <w:rsid w:val="008248E5"/>
    <w:rsid w:val="00824B6D"/>
    <w:rsid w:val="00826089"/>
    <w:rsid w:val="00830921"/>
    <w:rsid w:val="00837283"/>
    <w:rsid w:val="00841693"/>
    <w:rsid w:val="0084235F"/>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3F3F"/>
    <w:rsid w:val="00982B77"/>
    <w:rsid w:val="00993525"/>
    <w:rsid w:val="009972CF"/>
    <w:rsid w:val="009A3621"/>
    <w:rsid w:val="009B1D3C"/>
    <w:rsid w:val="009B3CD1"/>
    <w:rsid w:val="009B3FAB"/>
    <w:rsid w:val="009B623F"/>
    <w:rsid w:val="009B6EF3"/>
    <w:rsid w:val="009C0ACE"/>
    <w:rsid w:val="009D1084"/>
    <w:rsid w:val="009D2943"/>
    <w:rsid w:val="009E60EF"/>
    <w:rsid w:val="009E6765"/>
    <w:rsid w:val="009E749C"/>
    <w:rsid w:val="009F1FDA"/>
    <w:rsid w:val="009F606A"/>
    <w:rsid w:val="009F6A78"/>
    <w:rsid w:val="00A150E2"/>
    <w:rsid w:val="00A159E8"/>
    <w:rsid w:val="00A33D88"/>
    <w:rsid w:val="00A341AB"/>
    <w:rsid w:val="00A3716F"/>
    <w:rsid w:val="00A4164F"/>
    <w:rsid w:val="00A423FE"/>
    <w:rsid w:val="00A43590"/>
    <w:rsid w:val="00A45265"/>
    <w:rsid w:val="00A502FC"/>
    <w:rsid w:val="00A505D1"/>
    <w:rsid w:val="00A50FF0"/>
    <w:rsid w:val="00A53D8F"/>
    <w:rsid w:val="00A65C73"/>
    <w:rsid w:val="00A738A6"/>
    <w:rsid w:val="00A86E27"/>
    <w:rsid w:val="00A87A9E"/>
    <w:rsid w:val="00A93D58"/>
    <w:rsid w:val="00A94908"/>
    <w:rsid w:val="00AA1332"/>
    <w:rsid w:val="00AA1D32"/>
    <w:rsid w:val="00AA20C9"/>
    <w:rsid w:val="00AA464A"/>
    <w:rsid w:val="00AA508E"/>
    <w:rsid w:val="00AB1154"/>
    <w:rsid w:val="00AB20BC"/>
    <w:rsid w:val="00AB3953"/>
    <w:rsid w:val="00AC4D33"/>
    <w:rsid w:val="00AC74B8"/>
    <w:rsid w:val="00AD4BD8"/>
    <w:rsid w:val="00AE2937"/>
    <w:rsid w:val="00AE57D0"/>
    <w:rsid w:val="00B06128"/>
    <w:rsid w:val="00B07AE5"/>
    <w:rsid w:val="00B10014"/>
    <w:rsid w:val="00B27CA0"/>
    <w:rsid w:val="00B36468"/>
    <w:rsid w:val="00B474BB"/>
    <w:rsid w:val="00B5331A"/>
    <w:rsid w:val="00B561EF"/>
    <w:rsid w:val="00B603B3"/>
    <w:rsid w:val="00B67E92"/>
    <w:rsid w:val="00B7168E"/>
    <w:rsid w:val="00B72165"/>
    <w:rsid w:val="00B76322"/>
    <w:rsid w:val="00B80935"/>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93DC4"/>
    <w:rsid w:val="00C976B0"/>
    <w:rsid w:val="00CA1A77"/>
    <w:rsid w:val="00CB169E"/>
    <w:rsid w:val="00CB26A7"/>
    <w:rsid w:val="00CB6674"/>
    <w:rsid w:val="00CC6656"/>
    <w:rsid w:val="00CD2214"/>
    <w:rsid w:val="00CD276D"/>
    <w:rsid w:val="00CD5CD2"/>
    <w:rsid w:val="00CD6F84"/>
    <w:rsid w:val="00CE3B04"/>
    <w:rsid w:val="00CE7BD1"/>
    <w:rsid w:val="00CF70EA"/>
    <w:rsid w:val="00D13168"/>
    <w:rsid w:val="00D20377"/>
    <w:rsid w:val="00D24ADD"/>
    <w:rsid w:val="00D370BA"/>
    <w:rsid w:val="00D404ED"/>
    <w:rsid w:val="00D42300"/>
    <w:rsid w:val="00D45C5E"/>
    <w:rsid w:val="00D47A15"/>
    <w:rsid w:val="00D50293"/>
    <w:rsid w:val="00D5509F"/>
    <w:rsid w:val="00D5513C"/>
    <w:rsid w:val="00D73607"/>
    <w:rsid w:val="00D82CC5"/>
    <w:rsid w:val="00D87D6F"/>
    <w:rsid w:val="00D9033F"/>
    <w:rsid w:val="00D90B87"/>
    <w:rsid w:val="00DA6B9D"/>
    <w:rsid w:val="00DB3B75"/>
    <w:rsid w:val="00DB59F1"/>
    <w:rsid w:val="00DB77DC"/>
    <w:rsid w:val="00DD2825"/>
    <w:rsid w:val="00DE037B"/>
    <w:rsid w:val="00DE2C76"/>
    <w:rsid w:val="00DE2D45"/>
    <w:rsid w:val="00DF2C65"/>
    <w:rsid w:val="00DF2DF4"/>
    <w:rsid w:val="00DF6B67"/>
    <w:rsid w:val="00DF7CB0"/>
    <w:rsid w:val="00E01EF8"/>
    <w:rsid w:val="00E10C99"/>
    <w:rsid w:val="00E1363F"/>
    <w:rsid w:val="00E22394"/>
    <w:rsid w:val="00E32168"/>
    <w:rsid w:val="00E3680D"/>
    <w:rsid w:val="00E4020F"/>
    <w:rsid w:val="00E41FDF"/>
    <w:rsid w:val="00E422C9"/>
    <w:rsid w:val="00E4310A"/>
    <w:rsid w:val="00E43B2A"/>
    <w:rsid w:val="00E441E6"/>
    <w:rsid w:val="00E52AEF"/>
    <w:rsid w:val="00E55694"/>
    <w:rsid w:val="00E601B5"/>
    <w:rsid w:val="00E62328"/>
    <w:rsid w:val="00E6596C"/>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E5360"/>
    <w:rsid w:val="00EE6AF7"/>
    <w:rsid w:val="00EE6DE3"/>
    <w:rsid w:val="00EF09BD"/>
    <w:rsid w:val="00EF56F6"/>
    <w:rsid w:val="00F06164"/>
    <w:rsid w:val="00F1276A"/>
    <w:rsid w:val="00F1447A"/>
    <w:rsid w:val="00F2181B"/>
    <w:rsid w:val="00F301A5"/>
    <w:rsid w:val="00F30B41"/>
    <w:rsid w:val="00F33333"/>
    <w:rsid w:val="00F34BEF"/>
    <w:rsid w:val="00F37821"/>
    <w:rsid w:val="00F37FC4"/>
    <w:rsid w:val="00F510D6"/>
    <w:rsid w:val="00F523C8"/>
    <w:rsid w:val="00F57C85"/>
    <w:rsid w:val="00F6089A"/>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aliases w:val="Dot pt,List Paragraph bullets,F5 List Paragraph,List Paragraph1,Numbered Para 1,No Spacing1,List Paragraph Char Char Char,Indicator Text,Bullet Points,MAIN CONTENT,Bullet 1,List Paragraph12,List Paragraph2"/>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659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List Paragraph bullets Char,F5 List Paragraph Char,List Paragraph1 Char,Numbered Para 1 Char,No Spacing1 Char,List Paragraph Char Char Char Char,Indicator Text Char,Bullet Points Char,MAIN CONTENT Char,Bullet 1 Char"/>
    <w:link w:val="ListParagraph"/>
    <w:uiPriority w:val="34"/>
    <w:rsid w:val="00E659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486172103">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35220452">
      <w:bodyDiv w:val="1"/>
      <w:marLeft w:val="0"/>
      <w:marRight w:val="0"/>
      <w:marTop w:val="0"/>
      <w:marBottom w:val="0"/>
      <w:divBdr>
        <w:top w:val="none" w:sz="0" w:space="0" w:color="auto"/>
        <w:left w:val="none" w:sz="0" w:space="0" w:color="auto"/>
        <w:bottom w:val="none" w:sz="0" w:space="0" w:color="auto"/>
        <w:right w:val="none" w:sz="0" w:space="0" w:color="auto"/>
      </w:divBdr>
    </w:div>
    <w:div w:id="1227104958">
      <w:bodyDiv w:val="1"/>
      <w:marLeft w:val="0"/>
      <w:marRight w:val="0"/>
      <w:marTop w:val="0"/>
      <w:marBottom w:val="0"/>
      <w:divBdr>
        <w:top w:val="none" w:sz="0" w:space="0" w:color="auto"/>
        <w:left w:val="none" w:sz="0" w:space="0" w:color="auto"/>
        <w:bottom w:val="none" w:sz="0" w:space="0" w:color="auto"/>
        <w:right w:val="none" w:sz="0" w:space="0" w:color="auto"/>
      </w:divBdr>
    </w:div>
    <w:div w:id="1387608898">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wilkinson@devonwildlifetrus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wilkinson@devonwildlifetrust.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21</TotalTime>
  <Pages>4</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Wilkinson</cp:lastModifiedBy>
  <cp:revision>4</cp:revision>
  <cp:lastPrinted>2019-08-16T12:06:00Z</cp:lastPrinted>
  <dcterms:created xsi:type="dcterms:W3CDTF">2024-08-16T12:49:00Z</dcterms:created>
  <dcterms:modified xsi:type="dcterms:W3CDTF">2024-08-16T13:13:00Z</dcterms:modified>
</cp:coreProperties>
</file>